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D41D8A" w14:textId="296F5BCE" w:rsidR="008004DF" w:rsidRDefault="00EB309F" w:rsidP="00DF1F40">
      <w:pPr>
        <w:suppressAutoHyphens/>
        <w:spacing w:line="360" w:lineRule="auto"/>
        <w:rPr>
          <w:b/>
          <w:color w:val="auto"/>
          <w:sz w:val="28"/>
        </w:rPr>
      </w:pPr>
      <w:proofErr w:type="spellStart"/>
      <w:r>
        <w:rPr>
          <w:b/>
          <w:sz w:val="28"/>
        </w:rPr>
        <w:t>Hettich</w:t>
      </w:r>
      <w:proofErr w:type="spellEnd"/>
      <w:r>
        <w:rPr>
          <w:b/>
          <w:sz w:val="28"/>
        </w:rPr>
        <w:t xml:space="preserve"> inwestuje w przyszłość:</w:t>
      </w:r>
      <w:r>
        <w:rPr>
          <w:b/>
          <w:color w:val="auto"/>
          <w:sz w:val="28"/>
        </w:rPr>
        <w:t xml:space="preserve"> Rozpoczęto budowę nowej hali</w:t>
      </w:r>
      <w:r w:rsidR="00087EA7">
        <w:rPr>
          <w:b/>
          <w:color w:val="auto"/>
          <w:sz w:val="28"/>
        </w:rPr>
        <w:t xml:space="preserve"> produkcyjnej</w:t>
      </w:r>
    </w:p>
    <w:p w14:paraId="185B2787" w14:textId="77777777" w:rsidR="00087EA7" w:rsidRPr="0093167F" w:rsidRDefault="00087EA7" w:rsidP="00DF1F40">
      <w:pPr>
        <w:suppressAutoHyphens/>
        <w:spacing w:line="360" w:lineRule="auto"/>
        <w:rPr>
          <w:rFonts w:cs="Arial"/>
          <w:b/>
          <w:color w:val="auto"/>
          <w:sz w:val="28"/>
          <w:szCs w:val="28"/>
        </w:rPr>
      </w:pPr>
    </w:p>
    <w:p w14:paraId="057DF4BA" w14:textId="12576825" w:rsidR="008004DF" w:rsidRPr="0093167F" w:rsidRDefault="008004DF" w:rsidP="00DF1F40">
      <w:pPr>
        <w:suppressAutoHyphens/>
        <w:spacing w:line="360" w:lineRule="auto"/>
        <w:rPr>
          <w:rFonts w:cs="Arial"/>
          <w:b/>
          <w:color w:val="auto"/>
          <w:szCs w:val="24"/>
        </w:rPr>
      </w:pPr>
      <w:r>
        <w:rPr>
          <w:b/>
          <w:color w:val="auto"/>
        </w:rPr>
        <w:t xml:space="preserve">Nowa hala produkcyjna </w:t>
      </w:r>
      <w:r w:rsidR="00087EA7">
        <w:rPr>
          <w:b/>
          <w:color w:val="auto"/>
        </w:rPr>
        <w:t xml:space="preserve">to nowe możliwości pozyskania </w:t>
      </w:r>
      <w:r>
        <w:rPr>
          <w:b/>
          <w:color w:val="auto"/>
        </w:rPr>
        <w:t xml:space="preserve"> dodatkowych mocy produkcyjnych</w:t>
      </w:r>
      <w:r w:rsidR="00087EA7">
        <w:rPr>
          <w:b/>
          <w:color w:val="auto"/>
        </w:rPr>
        <w:t xml:space="preserve"> oraz filar </w:t>
      </w:r>
      <w:r>
        <w:rPr>
          <w:b/>
          <w:color w:val="auto"/>
        </w:rPr>
        <w:t>strategii rozwoju</w:t>
      </w:r>
      <w:r w:rsidR="00087EA7">
        <w:rPr>
          <w:b/>
          <w:color w:val="auto"/>
        </w:rPr>
        <w:t xml:space="preserve"> firmy.</w:t>
      </w:r>
    </w:p>
    <w:p w14:paraId="4C2242E2" w14:textId="77777777" w:rsidR="008004DF" w:rsidRPr="008004DF" w:rsidRDefault="008004DF" w:rsidP="00DF1F40">
      <w:pPr>
        <w:suppressAutoHyphens/>
        <w:spacing w:line="360" w:lineRule="auto"/>
        <w:rPr>
          <w:rFonts w:cs="Arial"/>
          <w:b/>
          <w:color w:val="auto"/>
          <w:szCs w:val="24"/>
        </w:rPr>
      </w:pPr>
    </w:p>
    <w:p w14:paraId="596CC499" w14:textId="65B89528" w:rsidR="008004DF" w:rsidRPr="008004DF" w:rsidRDefault="00087EA7" w:rsidP="00DF1F40">
      <w:pPr>
        <w:suppressAutoHyphens/>
        <w:spacing w:line="360" w:lineRule="auto"/>
        <w:rPr>
          <w:rFonts w:cs="Arial"/>
          <w:b/>
          <w:color w:val="auto"/>
          <w:szCs w:val="24"/>
        </w:rPr>
      </w:pPr>
      <w:r>
        <w:rPr>
          <w:b/>
          <w:color w:val="auto"/>
        </w:rPr>
        <w:t>F</w:t>
      </w:r>
      <w:r w:rsidR="002313D2">
        <w:rPr>
          <w:b/>
          <w:color w:val="auto"/>
        </w:rPr>
        <w:t xml:space="preserve">irma </w:t>
      </w:r>
      <w:proofErr w:type="spellStart"/>
      <w:r w:rsidR="002313D2">
        <w:rPr>
          <w:b/>
          <w:color w:val="auto"/>
        </w:rPr>
        <w:t>Hettich</w:t>
      </w:r>
      <w:proofErr w:type="spellEnd"/>
      <w:r w:rsidR="002313D2">
        <w:rPr>
          <w:b/>
          <w:color w:val="auto"/>
        </w:rPr>
        <w:t xml:space="preserve"> inwestuje ponad 16 mln </w:t>
      </w:r>
      <w:r>
        <w:rPr>
          <w:b/>
          <w:color w:val="auto"/>
        </w:rPr>
        <w:t>Euro</w:t>
      </w:r>
      <w:r w:rsidR="002313D2">
        <w:rPr>
          <w:b/>
          <w:color w:val="auto"/>
        </w:rPr>
        <w:t xml:space="preserve"> w dodatkowe 9 400 m2 powierzchni użytkowej wielofunkcyjnej hali produkcyjnej</w:t>
      </w:r>
      <w:r w:rsidR="003A0D81">
        <w:rPr>
          <w:b/>
          <w:color w:val="auto"/>
        </w:rPr>
        <w:t xml:space="preserve"> w niemieckim mieście </w:t>
      </w:r>
      <w:proofErr w:type="spellStart"/>
      <w:r w:rsidR="003A0D81">
        <w:rPr>
          <w:b/>
          <w:color w:val="auto"/>
        </w:rPr>
        <w:t>Frankenberg</w:t>
      </w:r>
      <w:proofErr w:type="spellEnd"/>
      <w:r w:rsidR="002313D2">
        <w:rPr>
          <w:b/>
          <w:color w:val="auto"/>
        </w:rPr>
        <w:t xml:space="preserve">. </w:t>
      </w:r>
      <w:r w:rsidR="003A0D81">
        <w:rPr>
          <w:b/>
          <w:color w:val="auto"/>
        </w:rPr>
        <w:t xml:space="preserve">W nowej hali produkowane będą komponenty z tworzyw sztucznych i systemy amortyzacyjne. </w:t>
      </w:r>
      <w:r w:rsidR="002313D2">
        <w:rPr>
          <w:b/>
          <w:color w:val="auto"/>
        </w:rPr>
        <w:t xml:space="preserve">Oficjalna budowa nowej hali „F” </w:t>
      </w:r>
      <w:r>
        <w:rPr>
          <w:b/>
          <w:color w:val="auto"/>
        </w:rPr>
        <w:t xml:space="preserve">rozpoczęła </w:t>
      </w:r>
      <w:r w:rsidR="002313D2">
        <w:rPr>
          <w:b/>
          <w:color w:val="auto"/>
        </w:rPr>
        <w:t>się wraz z wmurowaniem pierwszego kamienia węgielnego.</w:t>
      </w:r>
    </w:p>
    <w:p w14:paraId="3CBEFC05" w14:textId="77777777" w:rsidR="008004DF" w:rsidRPr="008004DF" w:rsidRDefault="008004DF" w:rsidP="00DF1F40">
      <w:pPr>
        <w:suppressAutoHyphens/>
        <w:spacing w:line="360" w:lineRule="auto"/>
        <w:rPr>
          <w:rFonts w:cs="Arial"/>
          <w:b/>
          <w:color w:val="auto"/>
          <w:szCs w:val="24"/>
        </w:rPr>
      </w:pPr>
    </w:p>
    <w:p w14:paraId="05D72EE0" w14:textId="63296B6F" w:rsidR="004A552E" w:rsidRDefault="008004DF" w:rsidP="00DF1F40">
      <w:pPr>
        <w:suppressAutoHyphens/>
        <w:spacing w:line="360" w:lineRule="auto"/>
        <w:rPr>
          <w:rFonts w:cs="Arial"/>
          <w:color w:val="FF0000"/>
          <w:szCs w:val="24"/>
        </w:rPr>
      </w:pPr>
      <w:r>
        <w:rPr>
          <w:color w:val="auto"/>
        </w:rPr>
        <w:t xml:space="preserve">Zgodnie z planami nowa hala powinna rozpocząć działalność </w:t>
      </w:r>
      <w:r w:rsidR="000E5DD5">
        <w:rPr>
          <w:color w:val="auto"/>
        </w:rPr>
        <w:t>w pierwszym kwartale</w:t>
      </w:r>
      <w:r>
        <w:rPr>
          <w:color w:val="auto"/>
        </w:rPr>
        <w:t xml:space="preserve"> 2025 roku.</w:t>
      </w:r>
      <w:r>
        <w:rPr>
          <w:color w:val="FF0000"/>
        </w:rPr>
        <w:t xml:space="preserve"> </w:t>
      </w:r>
      <w:r>
        <w:rPr>
          <w:color w:val="auto"/>
        </w:rPr>
        <w:t xml:space="preserve">W zakładzie we </w:t>
      </w:r>
      <w:proofErr w:type="spellStart"/>
      <w:r>
        <w:rPr>
          <w:color w:val="auto"/>
        </w:rPr>
        <w:t>Frankenberg</w:t>
      </w:r>
      <w:proofErr w:type="spellEnd"/>
      <w:r>
        <w:rPr>
          <w:color w:val="auto"/>
        </w:rPr>
        <w:t xml:space="preserve"> (Eder) zatrudnionych jest aktualnie około 480 pracowników. </w:t>
      </w:r>
      <w:r>
        <w:t>„Nowa wielofunkcyjna hala produkcyjna oferuje nam szansę na realizację najnowocześniejszych instalacji produkcyjnych, wzrost mocy produkcyjnych w zakresie komponentów z</w:t>
      </w:r>
      <w:r w:rsidR="00DF1F40">
        <w:t> </w:t>
      </w:r>
      <w:r>
        <w:t>tworzyw sztucznych i systemów amortyzacyjnych</w:t>
      </w:r>
      <w:r w:rsidR="000E5DD5">
        <w:t xml:space="preserve"> w kolejnych latach</w:t>
      </w:r>
      <w:r>
        <w:t>, a</w:t>
      </w:r>
      <w:r w:rsidR="00DF1F40">
        <w:t> </w:t>
      </w:r>
      <w:r>
        <w:t xml:space="preserve">jednocześnie na zapewnienie pracownikom atrakcyjnego środowiska pracy”, wyjaśnia Frank </w:t>
      </w:r>
      <w:proofErr w:type="spellStart"/>
      <w:r>
        <w:t>Blanke</w:t>
      </w:r>
      <w:proofErr w:type="spellEnd"/>
      <w:r>
        <w:t xml:space="preserve">, </w:t>
      </w:r>
      <w:r w:rsidR="000E5DD5">
        <w:t>szef</w:t>
      </w:r>
      <w:r>
        <w:t xml:space="preserve"> oddziału firmy </w:t>
      </w:r>
      <w:proofErr w:type="spellStart"/>
      <w:r>
        <w:t>Hettich</w:t>
      </w:r>
      <w:proofErr w:type="spellEnd"/>
      <w:r>
        <w:t xml:space="preserve"> we </w:t>
      </w:r>
      <w:proofErr w:type="spellStart"/>
      <w:r>
        <w:t>Frankenberg</w:t>
      </w:r>
      <w:proofErr w:type="spellEnd"/>
      <w:r>
        <w:t xml:space="preserve"> (Eder).</w:t>
      </w:r>
      <w:r>
        <w:rPr>
          <w:color w:val="FF0000"/>
        </w:rPr>
        <w:t xml:space="preserve"> </w:t>
      </w:r>
    </w:p>
    <w:p w14:paraId="1EBB0656" w14:textId="02C9BC61" w:rsidR="004A552E" w:rsidRPr="008F1F06" w:rsidRDefault="00DF1F40" w:rsidP="00DF1F40">
      <w:pPr>
        <w:suppressAutoHyphens/>
        <w:spacing w:line="360" w:lineRule="auto"/>
        <w:rPr>
          <w:rFonts w:cs="Arial"/>
          <w:strike/>
          <w:color w:val="FF0000"/>
          <w:szCs w:val="24"/>
        </w:rPr>
      </w:pPr>
      <w:r>
        <w:rPr>
          <w:color w:val="auto"/>
        </w:rPr>
        <w:br/>
      </w:r>
      <w:r w:rsidR="008004DF">
        <w:rPr>
          <w:color w:val="auto"/>
        </w:rPr>
        <w:t xml:space="preserve">Aby </w:t>
      </w:r>
      <w:r w:rsidR="000E5DD5">
        <w:rPr>
          <w:color w:val="auto"/>
        </w:rPr>
        <w:t xml:space="preserve">w symboliczny sposób </w:t>
      </w:r>
      <w:r w:rsidR="008004DF">
        <w:rPr>
          <w:color w:val="auto"/>
        </w:rPr>
        <w:t xml:space="preserve">podkreślić </w:t>
      </w:r>
      <w:r w:rsidR="000E5DD5">
        <w:rPr>
          <w:color w:val="auto"/>
        </w:rPr>
        <w:t xml:space="preserve">fakt, że </w:t>
      </w:r>
      <w:proofErr w:type="spellStart"/>
      <w:r w:rsidR="000E5DD5">
        <w:rPr>
          <w:color w:val="auto"/>
        </w:rPr>
        <w:t>Hettich</w:t>
      </w:r>
      <w:proofErr w:type="spellEnd"/>
      <w:r w:rsidR="000E5DD5">
        <w:rPr>
          <w:color w:val="auto"/>
        </w:rPr>
        <w:t xml:space="preserve"> to przedsiębiorstwo rodzinne</w:t>
      </w:r>
      <w:r w:rsidR="008004DF">
        <w:rPr>
          <w:color w:val="auto"/>
        </w:rPr>
        <w:t xml:space="preserve">, stażyści zatrudnieni w firmie </w:t>
      </w:r>
      <w:proofErr w:type="spellStart"/>
      <w:r w:rsidR="008004DF">
        <w:rPr>
          <w:color w:val="auto"/>
        </w:rPr>
        <w:t>Hettich</w:t>
      </w:r>
      <w:proofErr w:type="spellEnd"/>
      <w:r w:rsidR="008004DF">
        <w:rPr>
          <w:color w:val="auto"/>
        </w:rPr>
        <w:t xml:space="preserve"> stworzyli kapsułę czasu, która zosta</w:t>
      </w:r>
      <w:r w:rsidR="000E5DD5">
        <w:rPr>
          <w:color w:val="auto"/>
        </w:rPr>
        <w:t>ła</w:t>
      </w:r>
      <w:r w:rsidR="008004DF">
        <w:rPr>
          <w:color w:val="auto"/>
        </w:rPr>
        <w:t xml:space="preserve"> umieszczona w kamieniu węgielnym. </w:t>
      </w:r>
      <w:r w:rsidR="008004DF">
        <w:t xml:space="preserve">Zawiera ona między innymi gazetę codzienną, drobne pieniądze oraz </w:t>
      </w:r>
      <w:r w:rsidR="000E5DD5">
        <w:t>mapę okolicy</w:t>
      </w:r>
      <w:r w:rsidR="008004DF">
        <w:t>.</w:t>
      </w:r>
      <w:r w:rsidR="008004DF">
        <w:rPr>
          <w:strike/>
          <w:color w:val="FF0000"/>
        </w:rPr>
        <w:t xml:space="preserve"> </w:t>
      </w:r>
    </w:p>
    <w:p w14:paraId="07EEC0D3" w14:textId="638A41A0" w:rsidR="004A552E" w:rsidRPr="004A552E" w:rsidRDefault="004A552E" w:rsidP="00DF1F40">
      <w:pPr>
        <w:suppressAutoHyphens/>
        <w:spacing w:line="360" w:lineRule="auto"/>
        <w:rPr>
          <w:rFonts w:cs="Arial"/>
          <w:szCs w:val="24"/>
        </w:rPr>
      </w:pPr>
      <w:r>
        <w:lastRenderedPageBreak/>
        <w:t>Aby utorować drogę do przyszłości dla obecnych i kolejnych pokoleń, w trakcie wmurowywania kamienia węgielnego na miejscu</w:t>
      </w:r>
      <w:r w:rsidR="000E5DD5">
        <w:t xml:space="preserve"> byli </w:t>
      </w:r>
      <w:r>
        <w:t>obecni przedstawiciele zespołu planistycznego, stażyści oraz lokalni politycy. "Wmurowanie kamienia węgielnego zawsze</w:t>
      </w:r>
      <w:r w:rsidR="000E5DD5">
        <w:t xml:space="preserve"> jest</w:t>
      </w:r>
      <w:r>
        <w:t xml:space="preserve"> początkiem czegoś wielkiego. Trwa budowa nowego ważnego budynku, jest wiele e</w:t>
      </w:r>
      <w:r w:rsidR="000E5DD5">
        <w:t>mocji</w:t>
      </w:r>
      <w:r>
        <w:t xml:space="preserve">, dużo oczekiwań. Firma </w:t>
      </w:r>
      <w:proofErr w:type="spellStart"/>
      <w:r>
        <w:t>Hettich</w:t>
      </w:r>
      <w:proofErr w:type="spellEnd"/>
      <w:r>
        <w:t xml:space="preserve">, inwestując w budowę nowej hali produkcyjnej, inwestuje także w przyszłość przedsiębiorstwa oraz w przyszłość </w:t>
      </w:r>
      <w:r w:rsidR="000E5DD5">
        <w:t xml:space="preserve">całego </w:t>
      </w:r>
      <w:proofErr w:type="spellStart"/>
      <w:r w:rsidR="000E5DD5">
        <w:t>Frankenberg</w:t>
      </w:r>
      <w:proofErr w:type="spellEnd"/>
      <w:r>
        <w:t xml:space="preserve">. Jako burmistrz uważam oczywiście, że to </w:t>
      </w:r>
      <w:r w:rsidR="000E5DD5">
        <w:t>wspaniała inicjatywa</w:t>
      </w:r>
      <w:r>
        <w:t xml:space="preserve"> i bardzo się z </w:t>
      </w:r>
      <w:r w:rsidR="000E5DD5">
        <w:t>niej</w:t>
      </w:r>
      <w:r>
        <w:t xml:space="preserve"> cieszę”, mówi </w:t>
      </w:r>
      <w:proofErr w:type="spellStart"/>
      <w:r>
        <w:t>Rüdiger</w:t>
      </w:r>
      <w:proofErr w:type="spellEnd"/>
      <w:r>
        <w:t xml:space="preserve"> Heß, burmistrz </w:t>
      </w:r>
      <w:proofErr w:type="spellStart"/>
      <w:r>
        <w:t>Frankenberg</w:t>
      </w:r>
      <w:r w:rsidR="000E5DD5">
        <w:t>u</w:t>
      </w:r>
      <w:proofErr w:type="spellEnd"/>
      <w:r>
        <w:t xml:space="preserve"> (Eder).</w:t>
      </w:r>
    </w:p>
    <w:p w14:paraId="6D681F3D" w14:textId="77777777" w:rsidR="00C767BF" w:rsidRPr="008004DF" w:rsidRDefault="00C767BF" w:rsidP="00DF1F40">
      <w:pPr>
        <w:suppressAutoHyphens/>
        <w:spacing w:line="360" w:lineRule="auto"/>
        <w:rPr>
          <w:rFonts w:cs="Arial"/>
          <w:color w:val="auto"/>
          <w:szCs w:val="24"/>
        </w:rPr>
      </w:pPr>
    </w:p>
    <w:p w14:paraId="4E835707" w14:textId="4BA8274C" w:rsidR="008004DF" w:rsidRDefault="008004DF" w:rsidP="00DF1F40">
      <w:pPr>
        <w:suppressAutoHyphens/>
        <w:spacing w:line="360" w:lineRule="auto"/>
        <w:rPr>
          <w:rFonts w:cs="Arial"/>
          <w:color w:val="FF0000"/>
          <w:szCs w:val="24"/>
        </w:rPr>
      </w:pPr>
      <w:r>
        <w:rPr>
          <w:color w:val="auto"/>
        </w:rPr>
        <w:t xml:space="preserve">Budowa nowej hali to </w:t>
      </w:r>
      <w:r w:rsidR="000E5DD5">
        <w:rPr>
          <w:color w:val="auto"/>
        </w:rPr>
        <w:t xml:space="preserve">znaczący </w:t>
      </w:r>
      <w:r>
        <w:rPr>
          <w:color w:val="auto"/>
        </w:rPr>
        <w:t xml:space="preserve">krok w zakresie długoterminowego i zrównoważonego zarządzania w przedsiębiorstwie </w:t>
      </w:r>
      <w:proofErr w:type="spellStart"/>
      <w:r>
        <w:rPr>
          <w:color w:val="auto"/>
        </w:rPr>
        <w:t>Hettich</w:t>
      </w:r>
      <w:proofErr w:type="spellEnd"/>
      <w:r>
        <w:rPr>
          <w:color w:val="auto"/>
        </w:rPr>
        <w:t xml:space="preserve">. Dla firmy </w:t>
      </w:r>
      <w:proofErr w:type="spellStart"/>
      <w:r>
        <w:rPr>
          <w:color w:val="auto"/>
        </w:rPr>
        <w:t>Hettich</w:t>
      </w:r>
      <w:proofErr w:type="spellEnd"/>
      <w:r>
        <w:rPr>
          <w:color w:val="auto"/>
        </w:rPr>
        <w:t xml:space="preserve"> oznacza to także budowę</w:t>
      </w:r>
      <w:r w:rsidR="000E5DD5">
        <w:rPr>
          <w:color w:val="auto"/>
        </w:rPr>
        <w:t xml:space="preserve"> zrównoważoną pod kątem ekologicznym</w:t>
      </w:r>
      <w:r>
        <w:rPr>
          <w:color w:val="auto"/>
        </w:rPr>
        <w:t xml:space="preserve">. "Hala produkcyjna znacznie przekracza wytyczne z rozporządzenia w sprawie oszczędzania energii i będzie miała swój wkład w rozwój odpowiedzialnego budownictwa przemysłowego. </w:t>
      </w:r>
      <w:r w:rsidR="000E5DD5">
        <w:t>Dla przykładu</w:t>
      </w:r>
      <w:r>
        <w:t xml:space="preserve"> górne piętro</w:t>
      </w:r>
      <w:r w:rsidR="000E5DD5">
        <w:t xml:space="preserve"> budujemy</w:t>
      </w:r>
      <w:r>
        <w:t xml:space="preserve"> </w:t>
      </w:r>
      <w:r w:rsidR="000E5DD5">
        <w:t>na</w:t>
      </w:r>
      <w:r>
        <w:t xml:space="preserve"> konstrukcji drewnianej i</w:t>
      </w:r>
      <w:r w:rsidR="000E5DD5">
        <w:t xml:space="preserve"> </w:t>
      </w:r>
      <w:r>
        <w:t>inwestujemy w</w:t>
      </w:r>
      <w:r w:rsidR="00DF1F40">
        <w:t> </w:t>
      </w:r>
      <w:proofErr w:type="spellStart"/>
      <w:r>
        <w:t>całopowierzchniową</w:t>
      </w:r>
      <w:proofErr w:type="spellEnd"/>
      <w:r>
        <w:t xml:space="preserve"> instalację fotowoltaiczną", podsumowuje </w:t>
      </w:r>
      <w:proofErr w:type="spellStart"/>
      <w:r>
        <w:t>Blanke</w:t>
      </w:r>
      <w:proofErr w:type="spellEnd"/>
      <w:r>
        <w:t>.</w:t>
      </w:r>
    </w:p>
    <w:p w14:paraId="1FAE88BA" w14:textId="77777777" w:rsidR="009327CA" w:rsidRPr="00F340DE" w:rsidRDefault="009327CA" w:rsidP="00DF1F40">
      <w:pPr>
        <w:suppressAutoHyphens/>
        <w:spacing w:line="360" w:lineRule="auto"/>
        <w:rPr>
          <w:rFonts w:cs="Arial"/>
          <w:color w:val="FF0000"/>
          <w:szCs w:val="24"/>
        </w:rPr>
      </w:pPr>
    </w:p>
    <w:p w14:paraId="05C0119A" w14:textId="77777777" w:rsidR="000B5E84" w:rsidRDefault="009327CA" w:rsidP="00DF1F40">
      <w:pPr>
        <w:widowControl w:val="0"/>
        <w:suppressAutoHyphens/>
        <w:spacing w:line="360" w:lineRule="auto"/>
        <w:rPr>
          <w:rFonts w:cs="Arial"/>
          <w:szCs w:val="24"/>
        </w:rPr>
      </w:pPr>
      <w:r>
        <w:t xml:space="preserve">Materiał zdjęciowy na stronie: </w:t>
      </w:r>
      <w:r>
        <w:rPr>
          <w:b/>
        </w:rPr>
        <w:t>www.hettich.com, menu: Materiały prasowe</w:t>
      </w:r>
      <w:r>
        <w:t xml:space="preserve"> do pobrania:</w:t>
      </w:r>
    </w:p>
    <w:p w14:paraId="3470061B" w14:textId="77777777" w:rsidR="009327CA" w:rsidRDefault="00087EA7" w:rsidP="00DF1F40">
      <w:pPr>
        <w:widowControl w:val="0"/>
        <w:suppressAutoHyphens/>
        <w:spacing w:line="360" w:lineRule="auto"/>
        <w:rPr>
          <w:rFonts w:cs="Arial"/>
          <w:szCs w:val="24"/>
        </w:rPr>
      </w:pPr>
      <w:r>
        <w:pict w14:anchorId="230C57E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8pt;height:132pt">
            <v:imagedata r:id="rId8" o:title="IMG_7414"/>
          </v:shape>
        </w:pict>
      </w:r>
    </w:p>
    <w:p w14:paraId="48A70663" w14:textId="77777777" w:rsidR="009327CA" w:rsidRPr="009327CA" w:rsidRDefault="009327CA" w:rsidP="00DF1F40">
      <w:pPr>
        <w:suppressAutoHyphens/>
        <w:autoSpaceDE w:val="0"/>
        <w:autoSpaceDN w:val="0"/>
        <w:adjustRightInd w:val="0"/>
        <w:rPr>
          <w:rFonts w:cs="Arial"/>
          <w:sz w:val="22"/>
        </w:rPr>
      </w:pPr>
      <w:r>
        <w:rPr>
          <w:sz w:val="22"/>
        </w:rPr>
        <w:t>372023_a</w:t>
      </w:r>
    </w:p>
    <w:p w14:paraId="4AACCFDE" w14:textId="38CB097F" w:rsidR="000B5E84" w:rsidRDefault="000B5E84" w:rsidP="00DF1F40">
      <w:pPr>
        <w:suppressAutoHyphens/>
        <w:autoSpaceDE w:val="0"/>
        <w:autoSpaceDN w:val="0"/>
        <w:adjustRightInd w:val="0"/>
        <w:rPr>
          <w:rFonts w:cs="Arial"/>
          <w:sz w:val="22"/>
        </w:rPr>
      </w:pPr>
      <w:r>
        <w:rPr>
          <w:sz w:val="22"/>
        </w:rPr>
        <w:lastRenderedPageBreak/>
        <w:t>Aby utorować drogę do przyszłości dla obecnych i kolejnych pokoleń, w</w:t>
      </w:r>
      <w:r w:rsidR="00DF1F40">
        <w:rPr>
          <w:sz w:val="22"/>
        </w:rPr>
        <w:t> </w:t>
      </w:r>
      <w:r>
        <w:rPr>
          <w:sz w:val="22"/>
        </w:rPr>
        <w:t xml:space="preserve">trakcie wmurowywania kamienia węgielnego na miejscu są obecni przedstawiciele zespołu planistycznego, stażyści oraz lokalni politycy. Zdjęcie: </w:t>
      </w:r>
      <w:proofErr w:type="spellStart"/>
      <w:r>
        <w:rPr>
          <w:sz w:val="22"/>
        </w:rPr>
        <w:t>Hettich</w:t>
      </w:r>
      <w:proofErr w:type="spellEnd"/>
    </w:p>
    <w:p w14:paraId="62AF5190" w14:textId="77777777" w:rsidR="009327CA" w:rsidRDefault="00087EA7" w:rsidP="00DF1F40">
      <w:pPr>
        <w:widowControl w:val="0"/>
        <w:suppressAutoHyphens/>
        <w:spacing w:line="360" w:lineRule="auto"/>
        <w:rPr>
          <w:rFonts w:cs="Arial"/>
          <w:szCs w:val="24"/>
        </w:rPr>
      </w:pPr>
      <w:r>
        <w:pict w14:anchorId="2B951B86">
          <v:shape id="_x0000_i1026" type="#_x0000_t75" style="width:198pt;height:132pt">
            <v:imagedata r:id="rId9" o:title="IMG_7379"/>
          </v:shape>
        </w:pict>
      </w:r>
    </w:p>
    <w:p w14:paraId="7AD8D9F3" w14:textId="77777777" w:rsidR="009327CA" w:rsidRPr="009327CA" w:rsidRDefault="009327CA" w:rsidP="00DF1F40">
      <w:pPr>
        <w:suppressAutoHyphens/>
        <w:autoSpaceDE w:val="0"/>
        <w:autoSpaceDN w:val="0"/>
        <w:adjustRightInd w:val="0"/>
        <w:rPr>
          <w:rFonts w:cs="Arial"/>
          <w:sz w:val="22"/>
        </w:rPr>
      </w:pPr>
      <w:r>
        <w:rPr>
          <w:sz w:val="22"/>
        </w:rPr>
        <w:t>372023_b</w:t>
      </w:r>
    </w:p>
    <w:p w14:paraId="6C2E3AE8" w14:textId="3FA948C4" w:rsidR="009327CA" w:rsidRDefault="009327CA" w:rsidP="00DF1F40">
      <w:pPr>
        <w:suppressAutoHyphens/>
        <w:autoSpaceDE w:val="0"/>
        <w:autoSpaceDN w:val="0"/>
        <w:adjustRightInd w:val="0"/>
        <w:rPr>
          <w:rFonts w:cs="Arial"/>
          <w:sz w:val="22"/>
        </w:rPr>
      </w:pPr>
      <w:r>
        <w:rPr>
          <w:sz w:val="22"/>
        </w:rPr>
        <w:t xml:space="preserve">Frank </w:t>
      </w:r>
      <w:proofErr w:type="spellStart"/>
      <w:r>
        <w:rPr>
          <w:sz w:val="22"/>
        </w:rPr>
        <w:t>Blanke</w:t>
      </w:r>
      <w:proofErr w:type="spellEnd"/>
      <w:r>
        <w:rPr>
          <w:sz w:val="22"/>
        </w:rPr>
        <w:t xml:space="preserve">, </w:t>
      </w:r>
      <w:r w:rsidR="000E5DD5">
        <w:rPr>
          <w:sz w:val="22"/>
        </w:rPr>
        <w:t>szef</w:t>
      </w:r>
      <w:r>
        <w:rPr>
          <w:sz w:val="22"/>
        </w:rPr>
        <w:t xml:space="preserve"> firmy </w:t>
      </w:r>
      <w:proofErr w:type="spellStart"/>
      <w:r>
        <w:rPr>
          <w:sz w:val="22"/>
        </w:rPr>
        <w:t>Hettich</w:t>
      </w:r>
      <w:proofErr w:type="spellEnd"/>
      <w:r>
        <w:rPr>
          <w:sz w:val="22"/>
        </w:rPr>
        <w:t xml:space="preserve"> w zakładzie we </w:t>
      </w:r>
      <w:proofErr w:type="spellStart"/>
      <w:r>
        <w:rPr>
          <w:sz w:val="22"/>
        </w:rPr>
        <w:t>Frankenberg</w:t>
      </w:r>
      <w:proofErr w:type="spellEnd"/>
      <w:r>
        <w:rPr>
          <w:sz w:val="22"/>
        </w:rPr>
        <w:t xml:space="preserve"> (Eder) oraz </w:t>
      </w:r>
      <w:proofErr w:type="spellStart"/>
      <w:r>
        <w:rPr>
          <w:sz w:val="22"/>
        </w:rPr>
        <w:t>Sascha</w:t>
      </w:r>
      <w:proofErr w:type="spellEnd"/>
      <w:r>
        <w:rPr>
          <w:sz w:val="22"/>
        </w:rPr>
        <w:t xml:space="preserve"> Groß, prezes Grupy </w:t>
      </w:r>
      <w:proofErr w:type="spellStart"/>
      <w:r>
        <w:rPr>
          <w:sz w:val="22"/>
        </w:rPr>
        <w:t>Hettich</w:t>
      </w:r>
      <w:proofErr w:type="spellEnd"/>
      <w:r>
        <w:rPr>
          <w:sz w:val="22"/>
        </w:rPr>
        <w:t xml:space="preserve">, kładą pierwszy kamień pod budowę wielofunkcyjnej hali produkcyjnej. Zdjęcie: </w:t>
      </w:r>
      <w:proofErr w:type="spellStart"/>
      <w:r>
        <w:rPr>
          <w:sz w:val="22"/>
        </w:rPr>
        <w:t>Hettich</w:t>
      </w:r>
      <w:proofErr w:type="spellEnd"/>
    </w:p>
    <w:p w14:paraId="4496CB65" w14:textId="77777777" w:rsidR="009327CA" w:rsidRPr="009327CA" w:rsidRDefault="009327CA" w:rsidP="00DF1F40">
      <w:pPr>
        <w:suppressAutoHyphens/>
        <w:autoSpaceDE w:val="0"/>
        <w:autoSpaceDN w:val="0"/>
        <w:adjustRightInd w:val="0"/>
        <w:rPr>
          <w:rFonts w:cs="Arial"/>
          <w:sz w:val="22"/>
        </w:rPr>
      </w:pPr>
    </w:p>
    <w:p w14:paraId="6805B7EF" w14:textId="77777777" w:rsidR="00481566" w:rsidRDefault="00481566" w:rsidP="00DF1F40">
      <w:pPr>
        <w:suppressAutoHyphens/>
        <w:autoSpaceDE w:val="0"/>
        <w:autoSpaceDN w:val="0"/>
        <w:adjustRightInd w:val="0"/>
        <w:spacing w:after="240"/>
        <w:rPr>
          <w:rFonts w:cs="Arial"/>
          <w:sz w:val="22"/>
        </w:rPr>
      </w:pPr>
    </w:p>
    <w:p w14:paraId="0612A4D7" w14:textId="77777777" w:rsidR="007C571D" w:rsidRPr="0066234A" w:rsidRDefault="007C571D" w:rsidP="007C571D">
      <w:pPr>
        <w:widowControl w:val="0"/>
        <w:suppressAutoHyphens/>
        <w:jc w:val="both"/>
        <w:rPr>
          <w:rFonts w:cs="Arial"/>
          <w:color w:val="auto"/>
          <w:sz w:val="20"/>
          <w:lang w:val="sv-SE" w:eastAsia="sv-SE"/>
        </w:rPr>
      </w:pPr>
    </w:p>
    <w:p w14:paraId="144A7039" w14:textId="77777777" w:rsidR="007C571D" w:rsidRPr="00D91C84" w:rsidRDefault="007C571D" w:rsidP="007C571D">
      <w:pPr>
        <w:widowControl w:val="0"/>
        <w:suppressAutoHyphens/>
        <w:rPr>
          <w:rFonts w:cs="Arial"/>
          <w:b/>
          <w:bCs/>
          <w:szCs w:val="24"/>
          <w:u w:val="single"/>
        </w:rPr>
      </w:pPr>
      <w:r w:rsidRPr="00D91C84">
        <w:rPr>
          <w:rFonts w:cs="Arial"/>
          <w:b/>
          <w:bCs/>
          <w:szCs w:val="24"/>
          <w:u w:val="single"/>
        </w:rPr>
        <w:t xml:space="preserve">O </w:t>
      </w:r>
      <w:proofErr w:type="spellStart"/>
      <w:r w:rsidRPr="00D91C84">
        <w:rPr>
          <w:rFonts w:cs="Arial"/>
          <w:b/>
          <w:bCs/>
          <w:szCs w:val="24"/>
          <w:u w:val="single"/>
        </w:rPr>
        <w:t>Hettich</w:t>
      </w:r>
      <w:proofErr w:type="spellEnd"/>
    </w:p>
    <w:p w14:paraId="06C00351" w14:textId="77777777" w:rsidR="007C571D" w:rsidRDefault="007C571D" w:rsidP="007C571D">
      <w:pPr>
        <w:shd w:val="clear" w:color="auto" w:fill="FFFFFF"/>
        <w:rPr>
          <w:rFonts w:cs="Arial"/>
          <w:szCs w:val="24"/>
        </w:rPr>
      </w:pPr>
      <w:r w:rsidRPr="00D91C84">
        <w:rPr>
          <w:rFonts w:cs="Arial"/>
          <w:szCs w:val="24"/>
        </w:rPr>
        <w:t xml:space="preserve">Firma </w:t>
      </w:r>
      <w:proofErr w:type="spellStart"/>
      <w:r w:rsidRPr="00D91C84">
        <w:rPr>
          <w:rFonts w:cs="Arial"/>
          <w:szCs w:val="24"/>
        </w:rPr>
        <w:t>Hettich</w:t>
      </w:r>
      <w:proofErr w:type="spellEnd"/>
      <w:r>
        <w:rPr>
          <w:rFonts w:cs="Arial"/>
          <w:szCs w:val="24"/>
        </w:rPr>
        <w:t xml:space="preserve"> została</w:t>
      </w:r>
      <w:r w:rsidRPr="00D91C84">
        <w:rPr>
          <w:rFonts w:cs="Arial"/>
          <w:szCs w:val="24"/>
        </w:rPr>
        <w:t xml:space="preserve"> założona w 1888 roku</w:t>
      </w:r>
      <w:r>
        <w:rPr>
          <w:rFonts w:cs="Arial"/>
          <w:szCs w:val="24"/>
        </w:rPr>
        <w:t xml:space="preserve"> i</w:t>
      </w:r>
      <w:r w:rsidRPr="00D91C84">
        <w:rPr>
          <w:rFonts w:cs="Arial"/>
          <w:szCs w:val="24"/>
        </w:rPr>
        <w:t xml:space="preserve"> jest jednym z największych producentów okuć meblowych na świecie. </w:t>
      </w:r>
      <w:r>
        <w:rPr>
          <w:rFonts w:cs="Arial"/>
          <w:szCs w:val="24"/>
        </w:rPr>
        <w:t>Nasza g</w:t>
      </w:r>
      <w:r w:rsidRPr="00D91C84">
        <w:rPr>
          <w:rFonts w:cs="Arial"/>
          <w:szCs w:val="24"/>
        </w:rPr>
        <w:t xml:space="preserve">łówna siedziba </w:t>
      </w:r>
      <w:r>
        <w:rPr>
          <w:rFonts w:cs="Arial"/>
          <w:szCs w:val="24"/>
        </w:rPr>
        <w:t>mieści</w:t>
      </w:r>
      <w:r w:rsidRPr="00D91C84">
        <w:rPr>
          <w:rFonts w:cs="Arial"/>
          <w:szCs w:val="24"/>
        </w:rPr>
        <w:t xml:space="preserve"> się w miejscowości </w:t>
      </w:r>
      <w:proofErr w:type="spellStart"/>
      <w:r w:rsidRPr="00D91C84">
        <w:rPr>
          <w:rFonts w:cs="Arial"/>
          <w:szCs w:val="24"/>
        </w:rPr>
        <w:t>Kirchlengern</w:t>
      </w:r>
      <w:proofErr w:type="spellEnd"/>
      <w:r w:rsidRPr="00D91C84">
        <w:rPr>
          <w:rFonts w:cs="Arial"/>
          <w:szCs w:val="24"/>
        </w:rPr>
        <w:t xml:space="preserve"> w Niemczech</w:t>
      </w:r>
      <w:r>
        <w:rPr>
          <w:rFonts w:cs="Arial"/>
          <w:szCs w:val="24"/>
        </w:rPr>
        <w:t xml:space="preserve">. </w:t>
      </w:r>
      <w:r w:rsidRPr="00D91C84">
        <w:rPr>
          <w:rFonts w:cs="Arial"/>
          <w:szCs w:val="24"/>
        </w:rPr>
        <w:t xml:space="preserve">W prawie 80 krajach wraz z niemal 8000 współpracownikami wspólnie dążymy do jednego celu: rozwoju inteligentnej techniki do mebli. </w:t>
      </w:r>
      <w:r>
        <w:rPr>
          <w:rFonts w:cs="Arial"/>
          <w:szCs w:val="24"/>
        </w:rPr>
        <w:t>Bo t</w:t>
      </w:r>
      <w:r w:rsidRPr="00D91C84">
        <w:rPr>
          <w:rFonts w:cs="Arial"/>
          <w:szCs w:val="24"/>
        </w:rPr>
        <w:t xml:space="preserve">echnika do mebli to nasza pasja. </w:t>
      </w:r>
      <w:r w:rsidRPr="00D91C84">
        <w:rPr>
          <w:rFonts w:cs="Arial"/>
          <w:color w:val="212100"/>
          <w:szCs w:val="24"/>
        </w:rPr>
        <w:t>Fascynujemy i inspirujemy nią ludzi na całym świecie</w:t>
      </w:r>
      <w:r w:rsidRPr="00D91C84">
        <w:rPr>
          <w:rFonts w:cs="Arial"/>
          <w:szCs w:val="24"/>
        </w:rPr>
        <w:t>. </w:t>
      </w:r>
      <w:r>
        <w:rPr>
          <w:rFonts w:cs="Arial"/>
          <w:szCs w:val="24"/>
        </w:rPr>
        <w:t>„</w:t>
      </w:r>
      <w:proofErr w:type="spellStart"/>
      <w:r>
        <w:rPr>
          <w:rFonts w:cs="Arial"/>
          <w:szCs w:val="24"/>
        </w:rPr>
        <w:t>It’s</w:t>
      </w:r>
      <w:proofErr w:type="spellEnd"/>
      <w:r>
        <w:rPr>
          <w:rFonts w:cs="Arial"/>
          <w:szCs w:val="24"/>
        </w:rPr>
        <w:t xml:space="preserve"> </w:t>
      </w:r>
      <w:proofErr w:type="spellStart"/>
      <w:r>
        <w:rPr>
          <w:rFonts w:cs="Arial"/>
          <w:szCs w:val="24"/>
        </w:rPr>
        <w:t>all</w:t>
      </w:r>
      <w:proofErr w:type="spellEnd"/>
      <w:r>
        <w:rPr>
          <w:rFonts w:cs="Arial"/>
          <w:szCs w:val="24"/>
        </w:rPr>
        <w:t xml:space="preserve"> in </w:t>
      </w:r>
      <w:proofErr w:type="spellStart"/>
      <w:r>
        <w:rPr>
          <w:rFonts w:cs="Arial"/>
          <w:szCs w:val="24"/>
        </w:rPr>
        <w:t>Hettich</w:t>
      </w:r>
      <w:proofErr w:type="spellEnd"/>
      <w:r>
        <w:rPr>
          <w:rFonts w:cs="Arial"/>
          <w:szCs w:val="24"/>
        </w:rPr>
        <w:t>” to nasze motto, za którym kryje się kompleksowa oferta usług i produktów, zorientowanych na potrzeby naszych klientów. Zrównoważony rozwój, a także aspekty społeczne i ekologiczne są przy tym od zawsze naszym priorytetem.</w:t>
      </w:r>
    </w:p>
    <w:p w14:paraId="3E6E2849" w14:textId="77777777" w:rsidR="005A6C38" w:rsidRPr="000B5E84" w:rsidRDefault="005A6C38" w:rsidP="00DF1F40">
      <w:pPr>
        <w:suppressAutoHyphens/>
        <w:autoSpaceDE w:val="0"/>
        <w:autoSpaceDN w:val="0"/>
        <w:adjustRightInd w:val="0"/>
        <w:spacing w:after="240"/>
        <w:rPr>
          <w:rFonts w:cs="Arial"/>
          <w:sz w:val="22"/>
        </w:rPr>
      </w:pPr>
    </w:p>
    <w:sectPr w:rsidR="005A6C38" w:rsidRPr="000B5E84" w:rsidSect="00087EA7">
      <w:headerReference w:type="default" r:id="rId10"/>
      <w:footerReference w:type="default" r:id="rId11"/>
      <w:pgSz w:w="11900" w:h="16840"/>
      <w:pgMar w:top="2835" w:right="3111" w:bottom="1418" w:left="1418" w:header="709" w:footer="6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BD5EA9" w14:textId="77777777" w:rsidR="001005FF" w:rsidRDefault="001005FF">
      <w:r>
        <w:separator/>
      </w:r>
    </w:p>
  </w:endnote>
  <w:endnote w:type="continuationSeparator" w:id="0">
    <w:p w14:paraId="2F1E9D53" w14:textId="77777777" w:rsidR="001005FF" w:rsidRDefault="001005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gfa Rotis Sans Serif">
    <w:altName w:val="Calibri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6639A9" w14:textId="5B5CDF20" w:rsidR="00D52AA6" w:rsidRDefault="00836E25" w:rsidP="005F115D">
    <w:pPr>
      <w:pStyle w:val="Stopka"/>
      <w:tabs>
        <w:tab w:val="clear" w:pos="9072"/>
        <w:tab w:val="right" w:pos="10490"/>
      </w:tabs>
      <w:ind w:left="-1417"/>
    </w:pPr>
    <w:r>
      <w:rPr>
        <w:noProof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0D20524E" wp14:editId="2C023C6D">
              <wp:simplePos x="0" y="0"/>
              <wp:positionH relativeFrom="column">
                <wp:posOffset>4747895</wp:posOffset>
              </wp:positionH>
              <wp:positionV relativeFrom="paragraph">
                <wp:posOffset>-3030855</wp:posOffset>
              </wp:positionV>
              <wp:extent cx="1828800" cy="2228850"/>
              <wp:effectExtent l="0" t="0" r="0" b="0"/>
              <wp:wrapNone/>
              <wp:docPr id="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22288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D945128" w14:textId="77777777" w:rsidR="00087EA7" w:rsidRPr="003153CC" w:rsidRDefault="00087EA7" w:rsidP="00087EA7">
                          <w:pPr>
                            <w:rPr>
                              <w:rFonts w:cs="Arial"/>
                              <w:sz w:val="16"/>
                              <w:szCs w:val="16"/>
                              <w:lang w:val="sv-SE"/>
                            </w:rPr>
                          </w:pPr>
                          <w:r>
                            <w:rPr>
                              <w:rFonts w:cs="Arial"/>
                              <w:sz w:val="16"/>
                              <w:szCs w:val="16"/>
                            </w:rPr>
                            <w:t>Kontakt:</w:t>
                          </w:r>
                        </w:p>
                        <w:p w14:paraId="4DFA4A8A" w14:textId="77777777" w:rsidR="00087EA7" w:rsidRPr="003153CC" w:rsidRDefault="00087EA7" w:rsidP="00087EA7">
                          <w:pPr>
                            <w:rPr>
                              <w:rFonts w:cs="Arial"/>
                              <w:sz w:val="16"/>
                              <w:szCs w:val="16"/>
                              <w:lang w:val="sv-SE"/>
                            </w:rPr>
                          </w:pPr>
                          <w:proofErr w:type="spellStart"/>
                          <w:r>
                            <w:rPr>
                              <w:rFonts w:cs="Arial"/>
                              <w:sz w:val="16"/>
                              <w:szCs w:val="16"/>
                            </w:rPr>
                            <w:t>Hettich</w:t>
                          </w:r>
                          <w:proofErr w:type="spellEnd"/>
                          <w:r>
                            <w:rPr>
                              <w:rFonts w:cs="Arial"/>
                              <w:sz w:val="16"/>
                              <w:szCs w:val="16"/>
                            </w:rPr>
                            <w:t xml:space="preserve"> Polska Sp. z o. o.</w:t>
                          </w:r>
                        </w:p>
                        <w:p w14:paraId="160A7643" w14:textId="77777777" w:rsidR="00087EA7" w:rsidRPr="003153CC" w:rsidRDefault="00087EA7" w:rsidP="00087EA7">
                          <w:pPr>
                            <w:rPr>
                              <w:rFonts w:cs="Arial"/>
                              <w:sz w:val="16"/>
                              <w:szCs w:val="16"/>
                              <w:lang w:val="sv-SE"/>
                            </w:rPr>
                          </w:pPr>
                          <w:r>
                            <w:rPr>
                              <w:rFonts w:cs="Arial"/>
                              <w:sz w:val="16"/>
                              <w:szCs w:val="16"/>
                            </w:rPr>
                            <w:t>Wioletta Stern</w:t>
                          </w:r>
                        </w:p>
                        <w:p w14:paraId="2A67B1EC" w14:textId="77777777" w:rsidR="00087EA7" w:rsidRPr="003153CC" w:rsidRDefault="00087EA7" w:rsidP="00087EA7">
                          <w:pPr>
                            <w:rPr>
                              <w:rFonts w:cs="Arial"/>
                              <w:sz w:val="16"/>
                              <w:szCs w:val="16"/>
                              <w:lang w:val="sv-SE"/>
                            </w:rPr>
                          </w:pPr>
                          <w:r>
                            <w:rPr>
                              <w:rFonts w:cs="Arial"/>
                              <w:sz w:val="16"/>
                              <w:szCs w:val="16"/>
                            </w:rPr>
                            <w:t>Lusowo, ul. Wierzbowa 48</w:t>
                          </w:r>
                        </w:p>
                        <w:p w14:paraId="67216C72" w14:textId="77777777" w:rsidR="00087EA7" w:rsidRPr="003153CC" w:rsidRDefault="00087EA7" w:rsidP="00087EA7">
                          <w:pPr>
                            <w:rPr>
                              <w:rFonts w:cs="Arial"/>
                              <w:sz w:val="16"/>
                              <w:szCs w:val="16"/>
                              <w:lang w:val="sv-SE"/>
                            </w:rPr>
                          </w:pPr>
                          <w:r>
                            <w:rPr>
                              <w:rFonts w:cs="Arial"/>
                              <w:sz w:val="16"/>
                              <w:szCs w:val="16"/>
                            </w:rPr>
                            <w:t>62-080 Tarnowo Podgórne</w:t>
                          </w:r>
                        </w:p>
                        <w:p w14:paraId="084A36B9" w14:textId="77777777" w:rsidR="00087EA7" w:rsidRPr="003153CC" w:rsidRDefault="00087EA7" w:rsidP="00087EA7">
                          <w:pPr>
                            <w:rPr>
                              <w:rFonts w:cs="Arial"/>
                              <w:sz w:val="16"/>
                              <w:szCs w:val="16"/>
                              <w:lang w:val="sv-SE"/>
                            </w:rPr>
                          </w:pPr>
                          <w:r>
                            <w:rPr>
                              <w:rFonts w:cs="Arial"/>
                              <w:sz w:val="16"/>
                              <w:szCs w:val="16"/>
                            </w:rPr>
                            <w:t>Tel.: +48 61 816 83 00</w:t>
                          </w:r>
                        </w:p>
                        <w:p w14:paraId="2221FA80" w14:textId="77777777" w:rsidR="00087EA7" w:rsidRPr="003153CC" w:rsidRDefault="00087EA7" w:rsidP="00087EA7">
                          <w:pPr>
                            <w:rPr>
                              <w:rFonts w:cs="Arial"/>
                              <w:sz w:val="16"/>
                              <w:szCs w:val="16"/>
                              <w:lang w:val="sv-SE"/>
                            </w:rPr>
                          </w:pPr>
                          <w:r>
                            <w:rPr>
                              <w:rFonts w:cs="Arial"/>
                              <w:sz w:val="16"/>
                              <w:szCs w:val="16"/>
                            </w:rPr>
                            <w:t>wioletta.stern@hettich.com</w:t>
                          </w:r>
                        </w:p>
                        <w:p w14:paraId="0C93C92F" w14:textId="77777777" w:rsidR="00087EA7" w:rsidRDefault="00087EA7" w:rsidP="00087EA7">
                          <w:pPr>
                            <w:rPr>
                              <w:rFonts w:cs="Arial"/>
                              <w:sz w:val="16"/>
                              <w:szCs w:val="16"/>
                              <w:lang w:val="sv-SE"/>
                            </w:rPr>
                          </w:pPr>
                        </w:p>
                        <w:p w14:paraId="1C99CAE5" w14:textId="77777777" w:rsidR="00087EA7" w:rsidRPr="003153CC" w:rsidRDefault="00087EA7" w:rsidP="00087EA7">
                          <w:pPr>
                            <w:rPr>
                              <w:rFonts w:cs="Arial"/>
                              <w:sz w:val="16"/>
                              <w:szCs w:val="16"/>
                              <w:lang w:val="sv-SE"/>
                            </w:rPr>
                          </w:pPr>
                        </w:p>
                        <w:p w14:paraId="53097D38" w14:textId="77777777" w:rsidR="00087EA7" w:rsidRDefault="00087EA7" w:rsidP="00087EA7">
                          <w:r>
                            <w:rPr>
                              <w:rFonts w:cs="Arial"/>
                              <w:sz w:val="16"/>
                              <w:szCs w:val="16"/>
                            </w:rPr>
                            <w:t>Prosimy o egzemplarz autorski</w:t>
                          </w:r>
                        </w:p>
                        <w:p w14:paraId="602F763B" w14:textId="77777777" w:rsidR="009327CA" w:rsidRPr="000A2887" w:rsidRDefault="009327CA" w:rsidP="009327CA">
                          <w:pPr>
                            <w:jc w:val="both"/>
                            <w:rPr>
                              <w:rFonts w:cs="Arial"/>
                              <w:sz w:val="16"/>
                              <w:szCs w:val="16"/>
                            </w:rPr>
                          </w:pPr>
                        </w:p>
                        <w:p w14:paraId="17D78C21" w14:textId="77777777" w:rsidR="009327CA" w:rsidRDefault="009327CA" w:rsidP="009327CA">
                          <w:pPr>
                            <w:spacing w:line="360" w:lineRule="auto"/>
                            <w:jc w:val="both"/>
                            <w:rPr>
                              <w:rFonts w:cs="Arial"/>
                              <w:i/>
                              <w:sz w:val="16"/>
                              <w:szCs w:val="16"/>
                              <w:lang w:val="sv-SE"/>
                            </w:rPr>
                          </w:pPr>
                        </w:p>
                        <w:p w14:paraId="43278789" w14:textId="5D05FCD5" w:rsidR="009327CA" w:rsidRPr="00A76FC0" w:rsidRDefault="009327CA" w:rsidP="009327CA">
                          <w:pPr>
                            <w:rPr>
                              <w:color w:val="000000" w:themeColor="text1"/>
                              <w:sz w:val="22"/>
                              <w:szCs w:val="22"/>
                            </w:rPr>
                          </w:pPr>
                          <w:r>
                            <w:rPr>
                              <w:color w:val="000000" w:themeColor="text1"/>
                              <w:sz w:val="22"/>
                            </w:rPr>
                            <w:t>PR_</w:t>
                          </w:r>
                          <w:r w:rsidR="00087EA7">
                            <w:rPr>
                              <w:color w:val="000000" w:themeColor="text1"/>
                              <w:sz w:val="22"/>
                            </w:rPr>
                            <w:t>21</w:t>
                          </w:r>
                          <w:r>
                            <w:rPr>
                              <w:color w:val="000000" w:themeColor="text1"/>
                              <w:sz w:val="22"/>
                            </w:rPr>
                            <w:t>2023</w:t>
                          </w:r>
                        </w:p>
                        <w:p w14:paraId="5E87596D" w14:textId="77777777" w:rsidR="009327CA" w:rsidRPr="00097876" w:rsidRDefault="009327CA" w:rsidP="009327CA">
                          <w:pPr>
                            <w:spacing w:line="360" w:lineRule="auto"/>
                            <w:jc w:val="both"/>
                            <w:rPr>
                              <w:rFonts w:cs="Arial"/>
                              <w:sz w:val="16"/>
                              <w:szCs w:val="16"/>
                              <w:lang w:val="sv-SE"/>
                            </w:rPr>
                          </w:pPr>
                        </w:p>
                        <w:p w14:paraId="097E8F74" w14:textId="77777777" w:rsidR="009327CA" w:rsidRPr="00107193" w:rsidRDefault="009327CA" w:rsidP="009327CA">
                          <w:pPr>
                            <w:spacing w:line="360" w:lineRule="auto"/>
                            <w:jc w:val="both"/>
                            <w:rPr>
                              <w:rFonts w:cs="Arial"/>
                              <w:sz w:val="22"/>
                              <w:szCs w:val="22"/>
                            </w:rPr>
                          </w:pPr>
                          <w:r>
                            <w:rPr>
                              <w:sz w:val="22"/>
                            </w:rPr>
                            <w:t xml:space="preserve">                             Strona </w:t>
                          </w:r>
                          <w:r w:rsidRPr="00107193">
                            <w:rPr>
                              <w:rFonts w:cs="Arial"/>
                              <w:sz w:val="22"/>
                            </w:rPr>
                            <w:fldChar w:fldCharType="begin"/>
                          </w:r>
                          <w:r w:rsidRPr="00107193">
                            <w:rPr>
                              <w:rFonts w:cs="Arial"/>
                              <w:sz w:val="22"/>
                            </w:rPr>
                            <w:instrText>PAGE   \* MERGEFORMAT</w:instrText>
                          </w:r>
                          <w:r w:rsidRPr="00107193">
                            <w:rPr>
                              <w:rFonts w:cs="Arial"/>
                              <w:sz w:val="22"/>
                            </w:rPr>
                            <w:fldChar w:fldCharType="separate"/>
                          </w:r>
                          <w:r w:rsidR="005A6C38">
                            <w:rPr>
                              <w:rFonts w:cs="Arial"/>
                              <w:sz w:val="22"/>
                            </w:rPr>
                            <w:t>1</w:t>
                          </w:r>
                          <w:r w:rsidRPr="00107193">
                            <w:rPr>
                              <w:rFonts w:cs="Arial"/>
                              <w:sz w:val="22"/>
                            </w:rPr>
                            <w:fldChar w:fldCharType="end"/>
                          </w:r>
                        </w:p>
                        <w:p w14:paraId="57521B59" w14:textId="77777777" w:rsidR="006B55E5" w:rsidRDefault="006B55E5" w:rsidP="003F0E8A">
                          <w:pPr>
                            <w:spacing w:line="360" w:lineRule="auto"/>
                            <w:jc w:val="both"/>
                            <w:rPr>
                              <w:rFonts w:cs="Arial"/>
                              <w:i/>
                              <w:sz w:val="16"/>
                              <w:szCs w:val="16"/>
                              <w:lang w:val="sv-SE"/>
                            </w:rPr>
                          </w:pPr>
                        </w:p>
                        <w:p w14:paraId="03F006BE" w14:textId="77777777" w:rsidR="006B55E5" w:rsidRPr="003F0E8A" w:rsidRDefault="006B55E5" w:rsidP="003F0E8A">
                          <w:pPr>
                            <w:spacing w:line="360" w:lineRule="auto"/>
                            <w:jc w:val="both"/>
                            <w:rPr>
                              <w:rFonts w:cs="Arial"/>
                              <w:i/>
                              <w:sz w:val="16"/>
                              <w:szCs w:val="16"/>
                              <w:lang w:val="sv-SE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D20524E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left:0;text-align:left;margin-left:373.85pt;margin-top:-238.65pt;width:2in;height:175.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" stroked="f">
              <v:textbox>
                <w:txbxContent>
                  <w:p w14:paraId="4D945128" w14:textId="77777777" w:rsidR="00087EA7" w:rsidRPr="003153CC" w:rsidRDefault="00087EA7" w:rsidP="00087EA7">
                    <w:pPr>
                      <w:rPr>
                        <w:rFonts w:cs="Arial"/>
                        <w:sz w:val="16"/>
                        <w:szCs w:val="16"/>
                        <w:lang w:val="sv-SE"/>
                      </w:rPr>
                    </w:pPr>
                    <w:r>
                      <w:rPr>
                        <w:rFonts w:cs="Arial"/>
                        <w:sz w:val="16"/>
                        <w:szCs w:val="16"/>
                      </w:rPr>
                      <w:t>Kontakt:</w:t>
                    </w:r>
                  </w:p>
                  <w:p w14:paraId="4DFA4A8A" w14:textId="77777777" w:rsidR="00087EA7" w:rsidRPr="003153CC" w:rsidRDefault="00087EA7" w:rsidP="00087EA7">
                    <w:pPr>
                      <w:rPr>
                        <w:rFonts w:cs="Arial"/>
                        <w:sz w:val="16"/>
                        <w:szCs w:val="16"/>
                        <w:lang w:val="sv-SE"/>
                      </w:rPr>
                    </w:pPr>
                    <w:proofErr w:type="spellStart"/>
                    <w:r>
                      <w:rPr>
                        <w:rFonts w:cs="Arial"/>
                        <w:sz w:val="16"/>
                        <w:szCs w:val="16"/>
                      </w:rPr>
                      <w:t>Hettich</w:t>
                    </w:r>
                    <w:proofErr w:type="spellEnd"/>
                    <w:r>
                      <w:rPr>
                        <w:rFonts w:cs="Arial"/>
                        <w:sz w:val="16"/>
                        <w:szCs w:val="16"/>
                      </w:rPr>
                      <w:t xml:space="preserve"> Polska Sp. z o. o.</w:t>
                    </w:r>
                  </w:p>
                  <w:p w14:paraId="160A7643" w14:textId="77777777" w:rsidR="00087EA7" w:rsidRPr="003153CC" w:rsidRDefault="00087EA7" w:rsidP="00087EA7">
                    <w:pPr>
                      <w:rPr>
                        <w:rFonts w:cs="Arial"/>
                        <w:sz w:val="16"/>
                        <w:szCs w:val="16"/>
                        <w:lang w:val="sv-SE"/>
                      </w:rPr>
                    </w:pPr>
                    <w:r>
                      <w:rPr>
                        <w:rFonts w:cs="Arial"/>
                        <w:sz w:val="16"/>
                        <w:szCs w:val="16"/>
                      </w:rPr>
                      <w:t>Wioletta Stern</w:t>
                    </w:r>
                  </w:p>
                  <w:p w14:paraId="2A67B1EC" w14:textId="77777777" w:rsidR="00087EA7" w:rsidRPr="003153CC" w:rsidRDefault="00087EA7" w:rsidP="00087EA7">
                    <w:pPr>
                      <w:rPr>
                        <w:rFonts w:cs="Arial"/>
                        <w:sz w:val="16"/>
                        <w:szCs w:val="16"/>
                        <w:lang w:val="sv-SE"/>
                      </w:rPr>
                    </w:pPr>
                    <w:r>
                      <w:rPr>
                        <w:rFonts w:cs="Arial"/>
                        <w:sz w:val="16"/>
                        <w:szCs w:val="16"/>
                      </w:rPr>
                      <w:t>Lusowo, ul. Wierzbowa 48</w:t>
                    </w:r>
                  </w:p>
                  <w:p w14:paraId="67216C72" w14:textId="77777777" w:rsidR="00087EA7" w:rsidRPr="003153CC" w:rsidRDefault="00087EA7" w:rsidP="00087EA7">
                    <w:pPr>
                      <w:rPr>
                        <w:rFonts w:cs="Arial"/>
                        <w:sz w:val="16"/>
                        <w:szCs w:val="16"/>
                        <w:lang w:val="sv-SE"/>
                      </w:rPr>
                    </w:pPr>
                    <w:r>
                      <w:rPr>
                        <w:rFonts w:cs="Arial"/>
                        <w:sz w:val="16"/>
                        <w:szCs w:val="16"/>
                      </w:rPr>
                      <w:t>62-080 Tarnowo Podgórne</w:t>
                    </w:r>
                  </w:p>
                  <w:p w14:paraId="084A36B9" w14:textId="77777777" w:rsidR="00087EA7" w:rsidRPr="003153CC" w:rsidRDefault="00087EA7" w:rsidP="00087EA7">
                    <w:pPr>
                      <w:rPr>
                        <w:rFonts w:cs="Arial"/>
                        <w:sz w:val="16"/>
                        <w:szCs w:val="16"/>
                        <w:lang w:val="sv-SE"/>
                      </w:rPr>
                    </w:pPr>
                    <w:r>
                      <w:rPr>
                        <w:rFonts w:cs="Arial"/>
                        <w:sz w:val="16"/>
                        <w:szCs w:val="16"/>
                      </w:rPr>
                      <w:t>Tel.: +48 61 816 83 00</w:t>
                    </w:r>
                  </w:p>
                  <w:p w14:paraId="2221FA80" w14:textId="77777777" w:rsidR="00087EA7" w:rsidRPr="003153CC" w:rsidRDefault="00087EA7" w:rsidP="00087EA7">
                    <w:pPr>
                      <w:rPr>
                        <w:rFonts w:cs="Arial"/>
                        <w:sz w:val="16"/>
                        <w:szCs w:val="16"/>
                        <w:lang w:val="sv-SE"/>
                      </w:rPr>
                    </w:pPr>
                    <w:r>
                      <w:rPr>
                        <w:rFonts w:cs="Arial"/>
                        <w:sz w:val="16"/>
                        <w:szCs w:val="16"/>
                      </w:rPr>
                      <w:t>wioletta.stern@hettich.com</w:t>
                    </w:r>
                  </w:p>
                  <w:p w14:paraId="0C93C92F" w14:textId="77777777" w:rsidR="00087EA7" w:rsidRDefault="00087EA7" w:rsidP="00087EA7">
                    <w:pPr>
                      <w:rPr>
                        <w:rFonts w:cs="Arial"/>
                        <w:sz w:val="16"/>
                        <w:szCs w:val="16"/>
                        <w:lang w:val="sv-SE"/>
                      </w:rPr>
                    </w:pPr>
                  </w:p>
                  <w:p w14:paraId="1C99CAE5" w14:textId="77777777" w:rsidR="00087EA7" w:rsidRPr="003153CC" w:rsidRDefault="00087EA7" w:rsidP="00087EA7">
                    <w:pPr>
                      <w:rPr>
                        <w:rFonts w:cs="Arial"/>
                        <w:sz w:val="16"/>
                        <w:szCs w:val="16"/>
                        <w:lang w:val="sv-SE"/>
                      </w:rPr>
                    </w:pPr>
                  </w:p>
                  <w:p w14:paraId="53097D38" w14:textId="77777777" w:rsidR="00087EA7" w:rsidRDefault="00087EA7" w:rsidP="00087EA7">
                    <w:r>
                      <w:rPr>
                        <w:rFonts w:cs="Arial"/>
                        <w:sz w:val="16"/>
                        <w:szCs w:val="16"/>
                      </w:rPr>
                      <w:t>Prosimy o egzemplarz autorski</w:t>
                    </w:r>
                  </w:p>
                  <w:p w14:paraId="602F763B" w14:textId="77777777" w:rsidR="009327CA" w:rsidRPr="000A2887" w:rsidRDefault="009327CA" w:rsidP="009327CA">
                    <w:pPr>
                      <w:jc w:val="both"/>
                      <w:rPr>
                        <w:rFonts w:cs="Arial"/>
                        <w:sz w:val="16"/>
                        <w:szCs w:val="16"/>
                      </w:rPr>
                    </w:pPr>
                  </w:p>
                  <w:p w14:paraId="17D78C21" w14:textId="77777777" w:rsidR="009327CA" w:rsidRDefault="009327CA" w:rsidP="009327CA">
                    <w:pPr>
                      <w:spacing w:line="360" w:lineRule="auto"/>
                      <w:jc w:val="both"/>
                      <w:rPr>
                        <w:rFonts w:cs="Arial"/>
                        <w:i/>
                        <w:sz w:val="16"/>
                        <w:szCs w:val="16"/>
                        <w:lang w:val="sv-SE"/>
                      </w:rPr>
                    </w:pPr>
                  </w:p>
                  <w:p w14:paraId="43278789" w14:textId="5D05FCD5" w:rsidR="009327CA" w:rsidRPr="00A76FC0" w:rsidRDefault="009327CA" w:rsidP="009327CA">
                    <w:pPr>
                      <w:rPr>
                        <w:color w:val="000000" w:themeColor="text1"/>
                        <w:sz w:val="22"/>
                        <w:szCs w:val="22"/>
                      </w:rPr>
                    </w:pPr>
                    <w:r>
                      <w:rPr>
                        <w:color w:val="000000" w:themeColor="text1"/>
                        <w:sz w:val="22"/>
                      </w:rPr>
                      <w:t>PR_</w:t>
                    </w:r>
                    <w:r w:rsidR="00087EA7">
                      <w:rPr>
                        <w:color w:val="000000" w:themeColor="text1"/>
                        <w:sz w:val="22"/>
                      </w:rPr>
                      <w:t>21</w:t>
                    </w:r>
                    <w:r>
                      <w:rPr>
                        <w:color w:val="000000" w:themeColor="text1"/>
                        <w:sz w:val="22"/>
                      </w:rPr>
                      <w:t>2023</w:t>
                    </w:r>
                  </w:p>
                  <w:p w14:paraId="5E87596D" w14:textId="77777777" w:rsidR="009327CA" w:rsidRPr="00097876" w:rsidRDefault="009327CA" w:rsidP="009327CA">
                    <w:pPr>
                      <w:spacing w:line="360" w:lineRule="auto"/>
                      <w:jc w:val="both"/>
                      <w:rPr>
                        <w:rFonts w:cs="Arial"/>
                        <w:sz w:val="16"/>
                        <w:szCs w:val="16"/>
                        <w:lang w:val="sv-SE"/>
                      </w:rPr>
                    </w:pPr>
                  </w:p>
                  <w:p w14:paraId="097E8F74" w14:textId="77777777" w:rsidR="009327CA" w:rsidRPr="00107193" w:rsidRDefault="009327CA" w:rsidP="009327CA">
                    <w:pPr>
                      <w:spacing w:line="360" w:lineRule="auto"/>
                      <w:jc w:val="both"/>
                      <w:rPr>
                        <w:rFonts w:cs="Arial"/>
                        <w:sz w:val="22"/>
                        <w:szCs w:val="22"/>
                      </w:rPr>
                    </w:pPr>
                    <w:r>
                      <w:rPr>
                        <w:sz w:val="22"/>
                      </w:rPr>
                      <w:t xml:space="preserve">                             Strona </w:t>
                    </w:r>
                    <w:r w:rsidRPr="00107193">
                      <w:rPr>
                        <w:rFonts w:cs="Arial"/>
                        <w:sz w:val="22"/>
                      </w:rPr>
                      <w:fldChar w:fldCharType="begin"/>
                    </w:r>
                    <w:r w:rsidRPr="00107193">
                      <w:rPr>
                        <w:rFonts w:cs="Arial"/>
                        <w:sz w:val="22"/>
                      </w:rPr>
                      <w:instrText>PAGE   \* MERGEFORMAT</w:instrText>
                    </w:r>
                    <w:r w:rsidRPr="00107193">
                      <w:rPr>
                        <w:rFonts w:cs="Arial"/>
                        <w:sz w:val="22"/>
                      </w:rPr>
                      <w:fldChar w:fldCharType="separate"/>
                    </w:r>
                    <w:r w:rsidR="005A6C38">
                      <w:rPr>
                        <w:rFonts w:cs="Arial"/>
                        <w:sz w:val="22"/>
                      </w:rPr>
                      <w:t>1</w:t>
                    </w:r>
                    <w:r w:rsidRPr="00107193">
                      <w:rPr>
                        <w:rFonts w:cs="Arial"/>
                        <w:sz w:val="22"/>
                      </w:rPr>
                      <w:fldChar w:fldCharType="end"/>
                    </w:r>
                  </w:p>
                  <w:p w14:paraId="57521B59" w14:textId="77777777" w:rsidR="006B55E5" w:rsidRDefault="006B55E5" w:rsidP="003F0E8A">
                    <w:pPr>
                      <w:spacing w:line="360" w:lineRule="auto"/>
                      <w:jc w:val="both"/>
                      <w:rPr>
                        <w:rFonts w:cs="Arial"/>
                        <w:i/>
                        <w:sz w:val="16"/>
                        <w:szCs w:val="16"/>
                        <w:lang w:val="sv-SE"/>
                      </w:rPr>
                    </w:pPr>
                  </w:p>
                  <w:p w14:paraId="03F006BE" w14:textId="77777777" w:rsidR="006B55E5" w:rsidRPr="003F0E8A" w:rsidRDefault="006B55E5" w:rsidP="003F0E8A">
                    <w:pPr>
                      <w:spacing w:line="360" w:lineRule="auto"/>
                      <w:jc w:val="both"/>
                      <w:rPr>
                        <w:rFonts w:cs="Arial"/>
                        <w:i/>
                        <w:sz w:val="16"/>
                        <w:szCs w:val="16"/>
                        <w:lang w:val="sv-SE"/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4DBF05" w14:textId="77777777" w:rsidR="001005FF" w:rsidRDefault="001005FF">
      <w:r>
        <w:separator/>
      </w:r>
    </w:p>
  </w:footnote>
  <w:footnote w:type="continuationSeparator" w:id="0">
    <w:p w14:paraId="3684D11D" w14:textId="77777777" w:rsidR="001005FF" w:rsidRDefault="001005F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562106" w14:textId="3513ABF9" w:rsidR="00D52AA6" w:rsidRDefault="00087EA7" w:rsidP="00087EA7">
    <w:pPr>
      <w:pStyle w:val="Nagwek"/>
      <w:ind w:left="-1417" w:firstLine="8788"/>
    </w:pPr>
    <w:r>
      <w:rPr>
        <w:noProof/>
      </w:rPr>
      <w:drawing>
        <wp:inline distT="0" distB="0" distL="0" distR="0" wp14:anchorId="4EB946AC" wp14:editId="110206A6">
          <wp:extent cx="1502314" cy="941705"/>
          <wp:effectExtent l="0" t="0" r="3175" b="0"/>
          <wp:docPr id="1675973335" name="Obraz 16759733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96481557" name="Obraz 169648155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23697" cy="95510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31E8F524"/>
    <w:lvl w:ilvl="0">
      <w:numFmt w:val="bullet"/>
      <w:lvlText w:val="*"/>
      <w:lvlJc w:val="left"/>
    </w:lvl>
  </w:abstractNum>
  <w:abstractNum w:abstractNumId="1" w15:restartNumberingAfterBreak="0">
    <w:nsid w:val="12550370"/>
    <w:multiLevelType w:val="hybridMultilevel"/>
    <w:tmpl w:val="F8347FAE"/>
    <w:lvl w:ilvl="0" w:tplc="0407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AB241CF"/>
    <w:multiLevelType w:val="hybridMultilevel"/>
    <w:tmpl w:val="DD6E5302"/>
    <w:lvl w:ilvl="0" w:tplc="04070001">
      <w:start w:val="1"/>
      <w:numFmt w:val="bullet"/>
      <w:lvlText w:val=""/>
      <w:lvlJc w:val="left"/>
      <w:pPr>
        <w:ind w:left="390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462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534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606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678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750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822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894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9660" w:hanging="360"/>
      </w:pPr>
      <w:rPr>
        <w:rFonts w:ascii="Wingdings" w:hAnsi="Wingdings" w:hint="default"/>
      </w:rPr>
    </w:lvl>
  </w:abstractNum>
  <w:num w:numId="1" w16cid:durableId="1573078316">
    <w:abstractNumId w:val="1"/>
  </w:num>
  <w:num w:numId="2" w16cid:durableId="1143277105">
    <w:abstractNumId w:val="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  <w:sz w:val="22"/>
        </w:rPr>
      </w:lvl>
    </w:lvlOverride>
  </w:num>
  <w:num w:numId="3" w16cid:durableId="156120556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de-DE" w:vendorID="3" w:dllVersion="517" w:checkStyle="0"/>
  <w:activeWritingStyle w:appName="MSWord" w:lang="pl-PL" w:vendorID="12" w:dllVersion="512" w:checkStyle="1"/>
  <w:proofState w:spelling="clean"/>
  <w:attachedTemplate r:id="rId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autoHyphenation/>
  <w:consecutiveHyphenLimit w:val="3"/>
  <w:hyphenationZone w:val="284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F56EA"/>
    <w:rsid w:val="000063B5"/>
    <w:rsid w:val="0000681A"/>
    <w:rsid w:val="00010689"/>
    <w:rsid w:val="000144F5"/>
    <w:rsid w:val="00014B18"/>
    <w:rsid w:val="00015B6A"/>
    <w:rsid w:val="0002125D"/>
    <w:rsid w:val="000222CA"/>
    <w:rsid w:val="00025DEB"/>
    <w:rsid w:val="00026618"/>
    <w:rsid w:val="0002708D"/>
    <w:rsid w:val="00027992"/>
    <w:rsid w:val="00030D9F"/>
    <w:rsid w:val="00031945"/>
    <w:rsid w:val="00037FCC"/>
    <w:rsid w:val="00045414"/>
    <w:rsid w:val="0004631A"/>
    <w:rsid w:val="00047AF8"/>
    <w:rsid w:val="0005059E"/>
    <w:rsid w:val="00050914"/>
    <w:rsid w:val="00052CAB"/>
    <w:rsid w:val="000545F7"/>
    <w:rsid w:val="000576C0"/>
    <w:rsid w:val="00062782"/>
    <w:rsid w:val="000637F0"/>
    <w:rsid w:val="000700B2"/>
    <w:rsid w:val="00074FEC"/>
    <w:rsid w:val="00075B0E"/>
    <w:rsid w:val="00077B68"/>
    <w:rsid w:val="00077E8B"/>
    <w:rsid w:val="00087EA7"/>
    <w:rsid w:val="00092D5B"/>
    <w:rsid w:val="0009469D"/>
    <w:rsid w:val="00094B2D"/>
    <w:rsid w:val="000A58EF"/>
    <w:rsid w:val="000A66FE"/>
    <w:rsid w:val="000B5E84"/>
    <w:rsid w:val="000C037E"/>
    <w:rsid w:val="000C545D"/>
    <w:rsid w:val="000C6019"/>
    <w:rsid w:val="000C6201"/>
    <w:rsid w:val="000C759E"/>
    <w:rsid w:val="000E2F37"/>
    <w:rsid w:val="000E5DD5"/>
    <w:rsid w:val="000F4531"/>
    <w:rsid w:val="000F7ACE"/>
    <w:rsid w:val="001005FF"/>
    <w:rsid w:val="00100FF7"/>
    <w:rsid w:val="001036E2"/>
    <w:rsid w:val="00105B1C"/>
    <w:rsid w:val="00107533"/>
    <w:rsid w:val="00114538"/>
    <w:rsid w:val="00131C2F"/>
    <w:rsid w:val="001405BF"/>
    <w:rsid w:val="00143475"/>
    <w:rsid w:val="00150280"/>
    <w:rsid w:val="00154D0B"/>
    <w:rsid w:val="001565BC"/>
    <w:rsid w:val="00160878"/>
    <w:rsid w:val="00163391"/>
    <w:rsid w:val="0016365C"/>
    <w:rsid w:val="00175167"/>
    <w:rsid w:val="00185749"/>
    <w:rsid w:val="001876F1"/>
    <w:rsid w:val="00190FFF"/>
    <w:rsid w:val="00191C3D"/>
    <w:rsid w:val="00195059"/>
    <w:rsid w:val="001A180B"/>
    <w:rsid w:val="001A1F21"/>
    <w:rsid w:val="001A4153"/>
    <w:rsid w:val="001B5186"/>
    <w:rsid w:val="001B6E02"/>
    <w:rsid w:val="001C51DF"/>
    <w:rsid w:val="001C6431"/>
    <w:rsid w:val="001C6B57"/>
    <w:rsid w:val="001C7E9E"/>
    <w:rsid w:val="001D0C17"/>
    <w:rsid w:val="001D5031"/>
    <w:rsid w:val="001D625C"/>
    <w:rsid w:val="001D6E88"/>
    <w:rsid w:val="001D7D28"/>
    <w:rsid w:val="001E0346"/>
    <w:rsid w:val="001E0C55"/>
    <w:rsid w:val="001E2B2D"/>
    <w:rsid w:val="001F15D2"/>
    <w:rsid w:val="001F6935"/>
    <w:rsid w:val="001F7230"/>
    <w:rsid w:val="00201797"/>
    <w:rsid w:val="00204DFE"/>
    <w:rsid w:val="00210157"/>
    <w:rsid w:val="0021101F"/>
    <w:rsid w:val="00213D14"/>
    <w:rsid w:val="00214F86"/>
    <w:rsid w:val="00216CD0"/>
    <w:rsid w:val="00221BE8"/>
    <w:rsid w:val="0022341C"/>
    <w:rsid w:val="002313D2"/>
    <w:rsid w:val="00232146"/>
    <w:rsid w:val="0023757A"/>
    <w:rsid w:val="00244113"/>
    <w:rsid w:val="0024663D"/>
    <w:rsid w:val="00246BE0"/>
    <w:rsid w:val="00247C81"/>
    <w:rsid w:val="00262164"/>
    <w:rsid w:val="00262B85"/>
    <w:rsid w:val="00267DA5"/>
    <w:rsid w:val="0027142E"/>
    <w:rsid w:val="00273F94"/>
    <w:rsid w:val="00274494"/>
    <w:rsid w:val="002765EF"/>
    <w:rsid w:val="0028012A"/>
    <w:rsid w:val="00282515"/>
    <w:rsid w:val="00285D24"/>
    <w:rsid w:val="00286D81"/>
    <w:rsid w:val="00290529"/>
    <w:rsid w:val="00292FA1"/>
    <w:rsid w:val="00294776"/>
    <w:rsid w:val="002A12B9"/>
    <w:rsid w:val="002A39B4"/>
    <w:rsid w:val="002B33E2"/>
    <w:rsid w:val="002B342A"/>
    <w:rsid w:val="002B4AD8"/>
    <w:rsid w:val="002C4186"/>
    <w:rsid w:val="002C420E"/>
    <w:rsid w:val="002C748A"/>
    <w:rsid w:val="002D037E"/>
    <w:rsid w:val="002E4694"/>
    <w:rsid w:val="002E5760"/>
    <w:rsid w:val="002F2F23"/>
    <w:rsid w:val="002F4858"/>
    <w:rsid w:val="002F64A7"/>
    <w:rsid w:val="00305B1D"/>
    <w:rsid w:val="00310106"/>
    <w:rsid w:val="00311642"/>
    <w:rsid w:val="00311AFF"/>
    <w:rsid w:val="003126DA"/>
    <w:rsid w:val="003128FE"/>
    <w:rsid w:val="00326957"/>
    <w:rsid w:val="00333784"/>
    <w:rsid w:val="00334C39"/>
    <w:rsid w:val="00336B48"/>
    <w:rsid w:val="00340B3C"/>
    <w:rsid w:val="003433F9"/>
    <w:rsid w:val="00344251"/>
    <w:rsid w:val="003447BA"/>
    <w:rsid w:val="0034557C"/>
    <w:rsid w:val="00346785"/>
    <w:rsid w:val="00347032"/>
    <w:rsid w:val="00351A2F"/>
    <w:rsid w:val="00355245"/>
    <w:rsid w:val="00367EFC"/>
    <w:rsid w:val="00367F08"/>
    <w:rsid w:val="003704CC"/>
    <w:rsid w:val="003742AB"/>
    <w:rsid w:val="00375742"/>
    <w:rsid w:val="00384A53"/>
    <w:rsid w:val="0038664C"/>
    <w:rsid w:val="003867C5"/>
    <w:rsid w:val="00386A76"/>
    <w:rsid w:val="00387C4B"/>
    <w:rsid w:val="00391518"/>
    <w:rsid w:val="00397799"/>
    <w:rsid w:val="003A04FA"/>
    <w:rsid w:val="003A0D81"/>
    <w:rsid w:val="003A1464"/>
    <w:rsid w:val="003A390A"/>
    <w:rsid w:val="003A4657"/>
    <w:rsid w:val="003A7DCE"/>
    <w:rsid w:val="003B0670"/>
    <w:rsid w:val="003B1190"/>
    <w:rsid w:val="003B1C8D"/>
    <w:rsid w:val="003B2EFE"/>
    <w:rsid w:val="003B4EC1"/>
    <w:rsid w:val="003B76A3"/>
    <w:rsid w:val="003C5201"/>
    <w:rsid w:val="003D1C3C"/>
    <w:rsid w:val="003D2838"/>
    <w:rsid w:val="003D2C40"/>
    <w:rsid w:val="003D470E"/>
    <w:rsid w:val="003D7747"/>
    <w:rsid w:val="003E11FA"/>
    <w:rsid w:val="003E26A6"/>
    <w:rsid w:val="003E3396"/>
    <w:rsid w:val="003E48C7"/>
    <w:rsid w:val="003E6DFF"/>
    <w:rsid w:val="003F03B7"/>
    <w:rsid w:val="003F0E8A"/>
    <w:rsid w:val="003F1F52"/>
    <w:rsid w:val="003F60BD"/>
    <w:rsid w:val="00402988"/>
    <w:rsid w:val="00407652"/>
    <w:rsid w:val="00410CCC"/>
    <w:rsid w:val="00411776"/>
    <w:rsid w:val="00415C90"/>
    <w:rsid w:val="00417120"/>
    <w:rsid w:val="00421BD1"/>
    <w:rsid w:val="004239D2"/>
    <w:rsid w:val="00423DF6"/>
    <w:rsid w:val="00427EFD"/>
    <w:rsid w:val="00430660"/>
    <w:rsid w:val="0043314F"/>
    <w:rsid w:val="004418AC"/>
    <w:rsid w:val="0044233B"/>
    <w:rsid w:val="004428E4"/>
    <w:rsid w:val="00445204"/>
    <w:rsid w:val="00447846"/>
    <w:rsid w:val="00447FBB"/>
    <w:rsid w:val="004544F2"/>
    <w:rsid w:val="00461A53"/>
    <w:rsid w:val="00461E41"/>
    <w:rsid w:val="0046641A"/>
    <w:rsid w:val="00466DD3"/>
    <w:rsid w:val="0047019F"/>
    <w:rsid w:val="00470ADD"/>
    <w:rsid w:val="004727EF"/>
    <w:rsid w:val="00472903"/>
    <w:rsid w:val="00474FC6"/>
    <w:rsid w:val="00480361"/>
    <w:rsid w:val="00480AA4"/>
    <w:rsid w:val="00481566"/>
    <w:rsid w:val="00483DF7"/>
    <w:rsid w:val="00487147"/>
    <w:rsid w:val="00490574"/>
    <w:rsid w:val="00490616"/>
    <w:rsid w:val="00490D91"/>
    <w:rsid w:val="004938B4"/>
    <w:rsid w:val="00495453"/>
    <w:rsid w:val="00495F51"/>
    <w:rsid w:val="004A13E4"/>
    <w:rsid w:val="004A25F4"/>
    <w:rsid w:val="004A274E"/>
    <w:rsid w:val="004A552E"/>
    <w:rsid w:val="004A566C"/>
    <w:rsid w:val="004A6723"/>
    <w:rsid w:val="004B5AF2"/>
    <w:rsid w:val="004C1049"/>
    <w:rsid w:val="004C1652"/>
    <w:rsid w:val="004C5593"/>
    <w:rsid w:val="004C712E"/>
    <w:rsid w:val="004D31C2"/>
    <w:rsid w:val="004D6971"/>
    <w:rsid w:val="004E2364"/>
    <w:rsid w:val="004E3CCA"/>
    <w:rsid w:val="004E74EA"/>
    <w:rsid w:val="004F1DEC"/>
    <w:rsid w:val="004F4505"/>
    <w:rsid w:val="004F6324"/>
    <w:rsid w:val="004F6ACD"/>
    <w:rsid w:val="004F6D09"/>
    <w:rsid w:val="004F7D5F"/>
    <w:rsid w:val="00501464"/>
    <w:rsid w:val="00503A0D"/>
    <w:rsid w:val="00511185"/>
    <w:rsid w:val="00514B56"/>
    <w:rsid w:val="00516FEF"/>
    <w:rsid w:val="005172D2"/>
    <w:rsid w:val="00522EC6"/>
    <w:rsid w:val="00525E17"/>
    <w:rsid w:val="005338EE"/>
    <w:rsid w:val="00536B86"/>
    <w:rsid w:val="005434D7"/>
    <w:rsid w:val="00544C7C"/>
    <w:rsid w:val="005473C4"/>
    <w:rsid w:val="0055156A"/>
    <w:rsid w:val="00551BE4"/>
    <w:rsid w:val="00561684"/>
    <w:rsid w:val="005644A5"/>
    <w:rsid w:val="005735E1"/>
    <w:rsid w:val="00573C50"/>
    <w:rsid w:val="005740A3"/>
    <w:rsid w:val="00582835"/>
    <w:rsid w:val="00584C3A"/>
    <w:rsid w:val="0059132B"/>
    <w:rsid w:val="005955C4"/>
    <w:rsid w:val="005A22DE"/>
    <w:rsid w:val="005A244A"/>
    <w:rsid w:val="005A6C38"/>
    <w:rsid w:val="005A78CE"/>
    <w:rsid w:val="005B00B6"/>
    <w:rsid w:val="005B079B"/>
    <w:rsid w:val="005B0C4B"/>
    <w:rsid w:val="005B2CFB"/>
    <w:rsid w:val="005B5EDE"/>
    <w:rsid w:val="005C4DCB"/>
    <w:rsid w:val="005C6F17"/>
    <w:rsid w:val="005C705C"/>
    <w:rsid w:val="005D3CD8"/>
    <w:rsid w:val="005D4C80"/>
    <w:rsid w:val="005D626F"/>
    <w:rsid w:val="005E01B5"/>
    <w:rsid w:val="005E44B2"/>
    <w:rsid w:val="005F115D"/>
    <w:rsid w:val="005F1BB7"/>
    <w:rsid w:val="005F538A"/>
    <w:rsid w:val="00600D07"/>
    <w:rsid w:val="006072E8"/>
    <w:rsid w:val="00613A29"/>
    <w:rsid w:val="0061472A"/>
    <w:rsid w:val="00622D9C"/>
    <w:rsid w:val="0062310B"/>
    <w:rsid w:val="00630306"/>
    <w:rsid w:val="006312D3"/>
    <w:rsid w:val="006356F9"/>
    <w:rsid w:val="006362E8"/>
    <w:rsid w:val="00637BF5"/>
    <w:rsid w:val="006421CF"/>
    <w:rsid w:val="00642AE4"/>
    <w:rsid w:val="00654EF5"/>
    <w:rsid w:val="00656B53"/>
    <w:rsid w:val="00662728"/>
    <w:rsid w:val="0067555B"/>
    <w:rsid w:val="00677FC8"/>
    <w:rsid w:val="00681111"/>
    <w:rsid w:val="00685BA5"/>
    <w:rsid w:val="00687FEF"/>
    <w:rsid w:val="006953B9"/>
    <w:rsid w:val="006B3021"/>
    <w:rsid w:val="006B4B2C"/>
    <w:rsid w:val="006B55E5"/>
    <w:rsid w:val="006C70A6"/>
    <w:rsid w:val="006D2ECF"/>
    <w:rsid w:val="006D5E28"/>
    <w:rsid w:val="006D6B3E"/>
    <w:rsid w:val="006D756E"/>
    <w:rsid w:val="006E6E05"/>
    <w:rsid w:val="006E79D1"/>
    <w:rsid w:val="006F3B56"/>
    <w:rsid w:val="006F6ABF"/>
    <w:rsid w:val="0070139F"/>
    <w:rsid w:val="00712C6F"/>
    <w:rsid w:val="00716414"/>
    <w:rsid w:val="007169F2"/>
    <w:rsid w:val="00716B17"/>
    <w:rsid w:val="00724EE6"/>
    <w:rsid w:val="00726089"/>
    <w:rsid w:val="00726B69"/>
    <w:rsid w:val="0073003B"/>
    <w:rsid w:val="00743472"/>
    <w:rsid w:val="00743E80"/>
    <w:rsid w:val="00746581"/>
    <w:rsid w:val="00746649"/>
    <w:rsid w:val="0075111F"/>
    <w:rsid w:val="00770A59"/>
    <w:rsid w:val="0077166A"/>
    <w:rsid w:val="00772199"/>
    <w:rsid w:val="00776229"/>
    <w:rsid w:val="007833FB"/>
    <w:rsid w:val="00785AE6"/>
    <w:rsid w:val="00794FAC"/>
    <w:rsid w:val="00796969"/>
    <w:rsid w:val="00796A20"/>
    <w:rsid w:val="007970E9"/>
    <w:rsid w:val="007A22F5"/>
    <w:rsid w:val="007A7297"/>
    <w:rsid w:val="007B2509"/>
    <w:rsid w:val="007C571D"/>
    <w:rsid w:val="007C61E6"/>
    <w:rsid w:val="007D0287"/>
    <w:rsid w:val="007D182E"/>
    <w:rsid w:val="007D2598"/>
    <w:rsid w:val="007D3A58"/>
    <w:rsid w:val="007E1F16"/>
    <w:rsid w:val="007E4562"/>
    <w:rsid w:val="007E58AE"/>
    <w:rsid w:val="007E7301"/>
    <w:rsid w:val="007F6142"/>
    <w:rsid w:val="007F67AA"/>
    <w:rsid w:val="007F7A8D"/>
    <w:rsid w:val="008004DF"/>
    <w:rsid w:val="00805DD8"/>
    <w:rsid w:val="00810ABD"/>
    <w:rsid w:val="00812AAE"/>
    <w:rsid w:val="00813771"/>
    <w:rsid w:val="00814158"/>
    <w:rsid w:val="00817FA7"/>
    <w:rsid w:val="0082083D"/>
    <w:rsid w:val="00820E56"/>
    <w:rsid w:val="00827E26"/>
    <w:rsid w:val="0083352D"/>
    <w:rsid w:val="00835FC2"/>
    <w:rsid w:val="00836E25"/>
    <w:rsid w:val="00851FDB"/>
    <w:rsid w:val="0085619A"/>
    <w:rsid w:val="00857CAE"/>
    <w:rsid w:val="008625D5"/>
    <w:rsid w:val="00864326"/>
    <w:rsid w:val="008647B7"/>
    <w:rsid w:val="00870D17"/>
    <w:rsid w:val="00875733"/>
    <w:rsid w:val="00882643"/>
    <w:rsid w:val="008846E2"/>
    <w:rsid w:val="00887E15"/>
    <w:rsid w:val="008916EA"/>
    <w:rsid w:val="00893500"/>
    <w:rsid w:val="00897F29"/>
    <w:rsid w:val="008A377E"/>
    <w:rsid w:val="008A4FC0"/>
    <w:rsid w:val="008A55DC"/>
    <w:rsid w:val="008B04A8"/>
    <w:rsid w:val="008B34D3"/>
    <w:rsid w:val="008B586F"/>
    <w:rsid w:val="008C0169"/>
    <w:rsid w:val="008C13C6"/>
    <w:rsid w:val="008C1C24"/>
    <w:rsid w:val="008C2400"/>
    <w:rsid w:val="008C64D0"/>
    <w:rsid w:val="008C676A"/>
    <w:rsid w:val="008C683F"/>
    <w:rsid w:val="008C6BD7"/>
    <w:rsid w:val="008C714F"/>
    <w:rsid w:val="008D0042"/>
    <w:rsid w:val="008D038A"/>
    <w:rsid w:val="008D36DD"/>
    <w:rsid w:val="008D56E9"/>
    <w:rsid w:val="008E164F"/>
    <w:rsid w:val="008E272A"/>
    <w:rsid w:val="008F0331"/>
    <w:rsid w:val="008F1F06"/>
    <w:rsid w:val="008F4F54"/>
    <w:rsid w:val="00902344"/>
    <w:rsid w:val="009028B7"/>
    <w:rsid w:val="00915DCD"/>
    <w:rsid w:val="009169FD"/>
    <w:rsid w:val="009200AD"/>
    <w:rsid w:val="00922079"/>
    <w:rsid w:val="00922E00"/>
    <w:rsid w:val="00925387"/>
    <w:rsid w:val="0093167F"/>
    <w:rsid w:val="00931946"/>
    <w:rsid w:val="009323BB"/>
    <w:rsid w:val="009327CA"/>
    <w:rsid w:val="009343C1"/>
    <w:rsid w:val="0094091F"/>
    <w:rsid w:val="00942061"/>
    <w:rsid w:val="00942259"/>
    <w:rsid w:val="00946C4C"/>
    <w:rsid w:val="00950A63"/>
    <w:rsid w:val="00957B55"/>
    <w:rsid w:val="00963A7D"/>
    <w:rsid w:val="00967450"/>
    <w:rsid w:val="00967AD7"/>
    <w:rsid w:val="009720A7"/>
    <w:rsid w:val="009756EF"/>
    <w:rsid w:val="00980AD3"/>
    <w:rsid w:val="009816A5"/>
    <w:rsid w:val="009818F7"/>
    <w:rsid w:val="00981B8C"/>
    <w:rsid w:val="00982331"/>
    <w:rsid w:val="00982F56"/>
    <w:rsid w:val="0098505E"/>
    <w:rsid w:val="00987770"/>
    <w:rsid w:val="009904E0"/>
    <w:rsid w:val="00991BE1"/>
    <w:rsid w:val="0099549D"/>
    <w:rsid w:val="009979BE"/>
    <w:rsid w:val="009A6A58"/>
    <w:rsid w:val="009A6B80"/>
    <w:rsid w:val="009A7DA0"/>
    <w:rsid w:val="009B04EA"/>
    <w:rsid w:val="009B3018"/>
    <w:rsid w:val="009B4A42"/>
    <w:rsid w:val="009B6A54"/>
    <w:rsid w:val="009D007F"/>
    <w:rsid w:val="009D10E4"/>
    <w:rsid w:val="009E3829"/>
    <w:rsid w:val="009E5159"/>
    <w:rsid w:val="009E63E4"/>
    <w:rsid w:val="009E7E2F"/>
    <w:rsid w:val="009F6587"/>
    <w:rsid w:val="00A04B58"/>
    <w:rsid w:val="00A10478"/>
    <w:rsid w:val="00A11E01"/>
    <w:rsid w:val="00A22422"/>
    <w:rsid w:val="00A2483E"/>
    <w:rsid w:val="00A25ED4"/>
    <w:rsid w:val="00A30C5D"/>
    <w:rsid w:val="00A31024"/>
    <w:rsid w:val="00A320F0"/>
    <w:rsid w:val="00A32401"/>
    <w:rsid w:val="00A43BE1"/>
    <w:rsid w:val="00A44B04"/>
    <w:rsid w:val="00A452CC"/>
    <w:rsid w:val="00A5079D"/>
    <w:rsid w:val="00A511C1"/>
    <w:rsid w:val="00A57CC5"/>
    <w:rsid w:val="00A601A1"/>
    <w:rsid w:val="00A6075F"/>
    <w:rsid w:val="00A67529"/>
    <w:rsid w:val="00A71F71"/>
    <w:rsid w:val="00A743A0"/>
    <w:rsid w:val="00A764FA"/>
    <w:rsid w:val="00A77BE8"/>
    <w:rsid w:val="00A8186F"/>
    <w:rsid w:val="00A8196F"/>
    <w:rsid w:val="00A82309"/>
    <w:rsid w:val="00A842A9"/>
    <w:rsid w:val="00A84D63"/>
    <w:rsid w:val="00A85679"/>
    <w:rsid w:val="00AA460B"/>
    <w:rsid w:val="00AB12C8"/>
    <w:rsid w:val="00AB18B1"/>
    <w:rsid w:val="00AC1B9F"/>
    <w:rsid w:val="00AC2337"/>
    <w:rsid w:val="00AC3C82"/>
    <w:rsid w:val="00AC5EB3"/>
    <w:rsid w:val="00AD33F4"/>
    <w:rsid w:val="00AD4E1B"/>
    <w:rsid w:val="00AD56DD"/>
    <w:rsid w:val="00AE0C34"/>
    <w:rsid w:val="00AE2598"/>
    <w:rsid w:val="00AE2851"/>
    <w:rsid w:val="00AE6232"/>
    <w:rsid w:val="00AF09BC"/>
    <w:rsid w:val="00AF1F8C"/>
    <w:rsid w:val="00AF425E"/>
    <w:rsid w:val="00AF44F7"/>
    <w:rsid w:val="00AF56EA"/>
    <w:rsid w:val="00AF699C"/>
    <w:rsid w:val="00B006CF"/>
    <w:rsid w:val="00B07D4C"/>
    <w:rsid w:val="00B260CE"/>
    <w:rsid w:val="00B30190"/>
    <w:rsid w:val="00B34DD0"/>
    <w:rsid w:val="00B35EAD"/>
    <w:rsid w:val="00B37432"/>
    <w:rsid w:val="00B438CA"/>
    <w:rsid w:val="00B4745E"/>
    <w:rsid w:val="00B53AF9"/>
    <w:rsid w:val="00B54683"/>
    <w:rsid w:val="00B64F45"/>
    <w:rsid w:val="00B711E5"/>
    <w:rsid w:val="00B7500C"/>
    <w:rsid w:val="00B7539F"/>
    <w:rsid w:val="00B854B4"/>
    <w:rsid w:val="00B90293"/>
    <w:rsid w:val="00B91D4F"/>
    <w:rsid w:val="00B94D38"/>
    <w:rsid w:val="00BA02B3"/>
    <w:rsid w:val="00BA305B"/>
    <w:rsid w:val="00BA4529"/>
    <w:rsid w:val="00BB0DFE"/>
    <w:rsid w:val="00BB59C5"/>
    <w:rsid w:val="00BD054E"/>
    <w:rsid w:val="00BD14DD"/>
    <w:rsid w:val="00BE06C8"/>
    <w:rsid w:val="00BE1069"/>
    <w:rsid w:val="00BE10EA"/>
    <w:rsid w:val="00BE6CE6"/>
    <w:rsid w:val="00BF1667"/>
    <w:rsid w:val="00BF664A"/>
    <w:rsid w:val="00C01D8C"/>
    <w:rsid w:val="00C02C98"/>
    <w:rsid w:val="00C05B74"/>
    <w:rsid w:val="00C06625"/>
    <w:rsid w:val="00C115C4"/>
    <w:rsid w:val="00C13F9F"/>
    <w:rsid w:val="00C16252"/>
    <w:rsid w:val="00C211AC"/>
    <w:rsid w:val="00C24CBA"/>
    <w:rsid w:val="00C25A3C"/>
    <w:rsid w:val="00C263FD"/>
    <w:rsid w:val="00C334D2"/>
    <w:rsid w:val="00C4392B"/>
    <w:rsid w:val="00C4479D"/>
    <w:rsid w:val="00C47DDB"/>
    <w:rsid w:val="00C5271C"/>
    <w:rsid w:val="00C57863"/>
    <w:rsid w:val="00C61E48"/>
    <w:rsid w:val="00C63310"/>
    <w:rsid w:val="00C648A1"/>
    <w:rsid w:val="00C66579"/>
    <w:rsid w:val="00C708E5"/>
    <w:rsid w:val="00C74034"/>
    <w:rsid w:val="00C767BF"/>
    <w:rsid w:val="00C872E5"/>
    <w:rsid w:val="00C87335"/>
    <w:rsid w:val="00C97B95"/>
    <w:rsid w:val="00CA3D7D"/>
    <w:rsid w:val="00CA4193"/>
    <w:rsid w:val="00CA6FF6"/>
    <w:rsid w:val="00CB0A9E"/>
    <w:rsid w:val="00CB1684"/>
    <w:rsid w:val="00CB6CA1"/>
    <w:rsid w:val="00CC08B7"/>
    <w:rsid w:val="00CC17C4"/>
    <w:rsid w:val="00CC1FA0"/>
    <w:rsid w:val="00CC38DF"/>
    <w:rsid w:val="00CC7C6A"/>
    <w:rsid w:val="00CD03BB"/>
    <w:rsid w:val="00CD4385"/>
    <w:rsid w:val="00CD56AF"/>
    <w:rsid w:val="00CD5996"/>
    <w:rsid w:val="00CE0F07"/>
    <w:rsid w:val="00D002A8"/>
    <w:rsid w:val="00D01A4D"/>
    <w:rsid w:val="00D04766"/>
    <w:rsid w:val="00D05AC0"/>
    <w:rsid w:val="00D0762A"/>
    <w:rsid w:val="00D076FF"/>
    <w:rsid w:val="00D13B52"/>
    <w:rsid w:val="00D14A2E"/>
    <w:rsid w:val="00D26CF1"/>
    <w:rsid w:val="00D27535"/>
    <w:rsid w:val="00D300A6"/>
    <w:rsid w:val="00D30B16"/>
    <w:rsid w:val="00D31207"/>
    <w:rsid w:val="00D32F77"/>
    <w:rsid w:val="00D34971"/>
    <w:rsid w:val="00D36AF7"/>
    <w:rsid w:val="00D40533"/>
    <w:rsid w:val="00D459A1"/>
    <w:rsid w:val="00D46D49"/>
    <w:rsid w:val="00D475BF"/>
    <w:rsid w:val="00D52AA6"/>
    <w:rsid w:val="00D54482"/>
    <w:rsid w:val="00D570EE"/>
    <w:rsid w:val="00D601D0"/>
    <w:rsid w:val="00D6121D"/>
    <w:rsid w:val="00D617DE"/>
    <w:rsid w:val="00D631AC"/>
    <w:rsid w:val="00D63322"/>
    <w:rsid w:val="00D63EE7"/>
    <w:rsid w:val="00D64DBC"/>
    <w:rsid w:val="00D66576"/>
    <w:rsid w:val="00D67B78"/>
    <w:rsid w:val="00D73E32"/>
    <w:rsid w:val="00D77929"/>
    <w:rsid w:val="00D80A02"/>
    <w:rsid w:val="00D866B4"/>
    <w:rsid w:val="00D954B3"/>
    <w:rsid w:val="00DB5577"/>
    <w:rsid w:val="00DB7715"/>
    <w:rsid w:val="00DC3626"/>
    <w:rsid w:val="00DE0908"/>
    <w:rsid w:val="00DE3658"/>
    <w:rsid w:val="00DE54E7"/>
    <w:rsid w:val="00DE6EB9"/>
    <w:rsid w:val="00DF0985"/>
    <w:rsid w:val="00DF15A1"/>
    <w:rsid w:val="00DF1F40"/>
    <w:rsid w:val="00DF208C"/>
    <w:rsid w:val="00DF4854"/>
    <w:rsid w:val="00DF6A0A"/>
    <w:rsid w:val="00E01532"/>
    <w:rsid w:val="00E043A8"/>
    <w:rsid w:val="00E0724B"/>
    <w:rsid w:val="00E07CD2"/>
    <w:rsid w:val="00E11154"/>
    <w:rsid w:val="00E12D76"/>
    <w:rsid w:val="00E17363"/>
    <w:rsid w:val="00E26463"/>
    <w:rsid w:val="00E2710D"/>
    <w:rsid w:val="00E352B8"/>
    <w:rsid w:val="00E35904"/>
    <w:rsid w:val="00E403B4"/>
    <w:rsid w:val="00E40DF4"/>
    <w:rsid w:val="00E410D9"/>
    <w:rsid w:val="00E46481"/>
    <w:rsid w:val="00E61645"/>
    <w:rsid w:val="00E61D0D"/>
    <w:rsid w:val="00E627A8"/>
    <w:rsid w:val="00E64E77"/>
    <w:rsid w:val="00E6709F"/>
    <w:rsid w:val="00E674AF"/>
    <w:rsid w:val="00E7353B"/>
    <w:rsid w:val="00E81839"/>
    <w:rsid w:val="00E82557"/>
    <w:rsid w:val="00E838A7"/>
    <w:rsid w:val="00E85425"/>
    <w:rsid w:val="00E856A7"/>
    <w:rsid w:val="00E8635D"/>
    <w:rsid w:val="00E868D7"/>
    <w:rsid w:val="00E8726B"/>
    <w:rsid w:val="00E8737B"/>
    <w:rsid w:val="00E90257"/>
    <w:rsid w:val="00E93EFB"/>
    <w:rsid w:val="00E9541A"/>
    <w:rsid w:val="00E959B4"/>
    <w:rsid w:val="00EA4FBD"/>
    <w:rsid w:val="00EA7BA7"/>
    <w:rsid w:val="00EB2B0B"/>
    <w:rsid w:val="00EB2C6C"/>
    <w:rsid w:val="00EB309F"/>
    <w:rsid w:val="00EB572C"/>
    <w:rsid w:val="00EC0AE7"/>
    <w:rsid w:val="00EC6471"/>
    <w:rsid w:val="00EC742E"/>
    <w:rsid w:val="00ED3C26"/>
    <w:rsid w:val="00ED6527"/>
    <w:rsid w:val="00ED7464"/>
    <w:rsid w:val="00EE0D51"/>
    <w:rsid w:val="00EE22B6"/>
    <w:rsid w:val="00EF281C"/>
    <w:rsid w:val="00EF354D"/>
    <w:rsid w:val="00EF58F4"/>
    <w:rsid w:val="00EF5E48"/>
    <w:rsid w:val="00EF6766"/>
    <w:rsid w:val="00EF68BB"/>
    <w:rsid w:val="00EF7461"/>
    <w:rsid w:val="00F04215"/>
    <w:rsid w:val="00F05145"/>
    <w:rsid w:val="00F06373"/>
    <w:rsid w:val="00F1195A"/>
    <w:rsid w:val="00F144F0"/>
    <w:rsid w:val="00F17A1C"/>
    <w:rsid w:val="00F22736"/>
    <w:rsid w:val="00F26AB2"/>
    <w:rsid w:val="00F340DE"/>
    <w:rsid w:val="00F35C77"/>
    <w:rsid w:val="00F37AF7"/>
    <w:rsid w:val="00F37DA6"/>
    <w:rsid w:val="00F37F61"/>
    <w:rsid w:val="00F469FD"/>
    <w:rsid w:val="00F47755"/>
    <w:rsid w:val="00F52358"/>
    <w:rsid w:val="00F5596F"/>
    <w:rsid w:val="00F65924"/>
    <w:rsid w:val="00F66F6E"/>
    <w:rsid w:val="00F67AEA"/>
    <w:rsid w:val="00F76873"/>
    <w:rsid w:val="00F813C4"/>
    <w:rsid w:val="00F82C5D"/>
    <w:rsid w:val="00F87A0C"/>
    <w:rsid w:val="00FA2CBB"/>
    <w:rsid w:val="00FA3A43"/>
    <w:rsid w:val="00FA50A2"/>
    <w:rsid w:val="00FA6F16"/>
    <w:rsid w:val="00FB30EE"/>
    <w:rsid w:val="00FB5015"/>
    <w:rsid w:val="00FB531A"/>
    <w:rsid w:val="00FC4C59"/>
    <w:rsid w:val="00FC7F3C"/>
    <w:rsid w:val="00FD2FAC"/>
    <w:rsid w:val="00FD3890"/>
    <w:rsid w:val="00FD5F7C"/>
    <w:rsid w:val="00FD6D98"/>
    <w:rsid w:val="00FE1B4F"/>
    <w:rsid w:val="00FE26C1"/>
    <w:rsid w:val="00FE302D"/>
    <w:rsid w:val="00FF0276"/>
    <w:rsid w:val="00FF0D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1FE34DE4"/>
  <w15:chartTrackingRefBased/>
  <w15:docId w15:val="{8DFB47FE-6625-42C8-8F18-1BB4713B50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l-PL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rsid w:val="00423DF6"/>
    <w:rPr>
      <w:rFonts w:ascii="Arial" w:hAnsi="Arial"/>
      <w:color w:val="000000"/>
      <w:sz w:val="24"/>
    </w:rPr>
  </w:style>
  <w:style w:type="paragraph" w:styleId="Nagwek1">
    <w:name w:val="heading 1"/>
    <w:basedOn w:val="Normalny"/>
    <w:next w:val="Normalny"/>
    <w:qFormat/>
    <w:rsid w:val="00351A2F"/>
    <w:pPr>
      <w:keepNext/>
      <w:outlineLvl w:val="0"/>
    </w:pPr>
    <w:rPr>
      <w:rFonts w:ascii="Agfa Rotis Sans Serif" w:hAnsi="Agfa Rotis Sans Serif"/>
      <w:b/>
      <w:bCs/>
      <w:color w:val="auto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rzypisudolnego">
    <w:name w:val="footnote text"/>
    <w:basedOn w:val="Normalny"/>
    <w:semiHidden/>
    <w:rsid w:val="00A354F3"/>
  </w:style>
  <w:style w:type="character" w:styleId="Odwoanieprzypisudolnego">
    <w:name w:val="footnote reference"/>
    <w:semiHidden/>
    <w:rsid w:val="00A354F3"/>
    <w:rPr>
      <w:vertAlign w:val="superscript"/>
    </w:rPr>
  </w:style>
  <w:style w:type="paragraph" w:styleId="Nagwek">
    <w:name w:val="header"/>
    <w:basedOn w:val="Normalny"/>
    <w:rsid w:val="00A354F3"/>
    <w:pPr>
      <w:tabs>
        <w:tab w:val="center" w:pos="4536"/>
        <w:tab w:val="right" w:pos="9072"/>
      </w:tabs>
    </w:pPr>
  </w:style>
  <w:style w:type="paragraph" w:styleId="Stopka">
    <w:name w:val="footer"/>
    <w:basedOn w:val="Normalny"/>
    <w:link w:val="StopkaZnak"/>
    <w:uiPriority w:val="99"/>
    <w:rsid w:val="00A354F3"/>
    <w:pPr>
      <w:tabs>
        <w:tab w:val="center" w:pos="4536"/>
        <w:tab w:val="right" w:pos="9072"/>
      </w:tabs>
    </w:pPr>
  </w:style>
  <w:style w:type="character" w:styleId="Hipercze">
    <w:name w:val="Hyperlink"/>
    <w:rsid w:val="005E01B5"/>
    <w:rPr>
      <w:color w:val="0000FF"/>
      <w:u w:val="single"/>
    </w:rPr>
  </w:style>
  <w:style w:type="paragraph" w:styleId="NormalnyWeb">
    <w:name w:val="Normal (Web)"/>
    <w:basedOn w:val="Normalny"/>
    <w:uiPriority w:val="99"/>
    <w:rsid w:val="00107533"/>
    <w:pPr>
      <w:spacing w:before="100" w:beforeAutospacing="1" w:after="100" w:afterAutospacing="1"/>
    </w:pPr>
    <w:rPr>
      <w:rFonts w:ascii="Times New Roman" w:hAnsi="Times New Roman"/>
      <w:color w:val="00204A"/>
      <w:szCs w:val="24"/>
    </w:rPr>
  </w:style>
  <w:style w:type="paragraph" w:styleId="Tekstpodstawowy">
    <w:name w:val="Body Text"/>
    <w:basedOn w:val="Normalny"/>
    <w:rsid w:val="00351A2F"/>
    <w:rPr>
      <w:rFonts w:ascii="Agfa Rotis Sans Serif" w:hAnsi="Agfa Rotis Sans Serif"/>
      <w:szCs w:val="23"/>
    </w:rPr>
  </w:style>
  <w:style w:type="paragraph" w:styleId="Tekstpodstawowy2">
    <w:name w:val="Body Text 2"/>
    <w:basedOn w:val="Normalny"/>
    <w:rsid w:val="00351A2F"/>
    <w:pPr>
      <w:autoSpaceDE w:val="0"/>
      <w:autoSpaceDN w:val="0"/>
      <w:adjustRightInd w:val="0"/>
    </w:pPr>
    <w:rPr>
      <w:rFonts w:ascii="Agfa Rotis Sans Serif" w:hAnsi="Agfa Rotis Sans Serif"/>
      <w:b/>
      <w:bCs/>
      <w:color w:val="auto"/>
      <w:szCs w:val="24"/>
    </w:rPr>
  </w:style>
  <w:style w:type="paragraph" w:styleId="Tekstdymka">
    <w:name w:val="Balloon Text"/>
    <w:basedOn w:val="Normalny"/>
    <w:semiHidden/>
    <w:rsid w:val="00FD5F7C"/>
    <w:rPr>
      <w:rFonts w:ascii="Tahoma" w:hAnsi="Tahoma" w:cs="Tahoma"/>
      <w:sz w:val="16"/>
      <w:szCs w:val="16"/>
    </w:rPr>
  </w:style>
  <w:style w:type="character" w:styleId="Odwoaniedokomentarza">
    <w:name w:val="annotation reference"/>
    <w:semiHidden/>
    <w:rsid w:val="009756EF"/>
    <w:rPr>
      <w:sz w:val="16"/>
      <w:szCs w:val="16"/>
    </w:rPr>
  </w:style>
  <w:style w:type="paragraph" w:styleId="Tekstkomentarza">
    <w:name w:val="annotation text"/>
    <w:basedOn w:val="Normalny"/>
    <w:semiHidden/>
    <w:rsid w:val="009756EF"/>
    <w:rPr>
      <w:sz w:val="20"/>
    </w:rPr>
  </w:style>
  <w:style w:type="paragraph" w:styleId="Tematkomentarza">
    <w:name w:val="annotation subject"/>
    <w:basedOn w:val="Tekstkomentarza"/>
    <w:next w:val="Tekstkomentarza"/>
    <w:semiHidden/>
    <w:rsid w:val="009756EF"/>
    <w:rPr>
      <w:b/>
      <w:bCs/>
    </w:rPr>
  </w:style>
  <w:style w:type="paragraph" w:customStyle="1" w:styleId="Default">
    <w:name w:val="Default"/>
    <w:rsid w:val="007F6142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StopkaZnak">
    <w:name w:val="Stopka Znak"/>
    <w:link w:val="Stopka"/>
    <w:uiPriority w:val="99"/>
    <w:rsid w:val="006B55E5"/>
    <w:rPr>
      <w:rFonts w:ascii="Arial" w:hAnsi="Arial"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016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179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65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013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2208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0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8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06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kumente%20und%20Einstellungen\stac\Desktop\Pressebogen_Wordvorlage.dot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C41726-81E5-4BB4-A030-ABB35C46D5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Pressebogen_Wordvorlage.dot</Template>
  <TotalTime>16</TotalTime>
  <Pages>3</Pages>
  <Words>485</Words>
  <Characters>3225</Characters>
  <Application>Microsoft Office Word</Application>
  <DocSecurity>0</DocSecurity>
  <Lines>26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Gabriele Bürger 25 Jahre bei Hettich</vt:lpstr>
    </vt:vector>
  </TitlesOfParts>
  <Company>.</Company>
  <LinksUpToDate>false</LinksUpToDate>
  <CharactersWithSpaces>3703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Gabriele Bürger 25 Jahre bei Hettich</dc:title>
  <dc:subject/>
  <dc:creator>Prototype</dc:creator>
  <cp:keywords/>
  <cp:lastModifiedBy>Magdalena Bartecka</cp:lastModifiedBy>
  <cp:revision>12</cp:revision>
  <cp:lastPrinted>2023-10-19T05:42:00Z</cp:lastPrinted>
  <dcterms:created xsi:type="dcterms:W3CDTF">2023-10-18T11:14:00Z</dcterms:created>
  <dcterms:modified xsi:type="dcterms:W3CDTF">2023-11-06T15:54:00Z</dcterms:modified>
</cp:coreProperties>
</file>